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F8B" w:rsidRPr="00A70A20" w:rsidRDefault="00E55F8B" w:rsidP="00E55F8B">
      <w:pPr>
        <w:jc w:val="center"/>
        <w:rPr>
          <w:rFonts w:ascii="Calibri" w:eastAsia="Calibri" w:hAnsi="Calibri"/>
          <w:b/>
          <w:sz w:val="28"/>
          <w:szCs w:val="28"/>
          <w:u w:val="single"/>
          <w:lang w:eastAsia="en-US"/>
        </w:rPr>
      </w:pPr>
      <w:bookmarkStart w:id="0" w:name="_GoBack"/>
      <w:bookmarkEnd w:id="0"/>
      <w:r w:rsidRPr="00A70A20">
        <w:rPr>
          <w:rFonts w:ascii="Batang" w:eastAsia="Batang" w:hAnsi="Batang"/>
          <w:b/>
          <w:sz w:val="40"/>
          <w:szCs w:val="40"/>
          <w:u w:val="single"/>
          <w:lang w:eastAsia="en-US"/>
        </w:rPr>
        <w:t>What to pack</w:t>
      </w:r>
    </w:p>
    <w:p w:rsidR="00E55F8B" w:rsidRPr="00A70A20" w:rsidRDefault="00E55F8B" w:rsidP="00E55F8B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55F8B" w:rsidRPr="00A70A20" w:rsidRDefault="00E55F8B" w:rsidP="00E55F8B">
      <w:pPr>
        <w:spacing w:line="276" w:lineRule="auto"/>
        <w:jc w:val="center"/>
        <w:rPr>
          <w:rFonts w:ascii="Calibri" w:eastAsia="Calibri" w:hAnsi="Calibri"/>
          <w:b/>
          <w:sz w:val="22"/>
          <w:szCs w:val="22"/>
          <w:lang w:eastAsia="en-US"/>
        </w:rPr>
      </w:pPr>
      <w:r w:rsidRPr="00A70A20">
        <w:rPr>
          <w:rFonts w:ascii="Calibri" w:eastAsia="Calibri" w:hAnsi="Calibri"/>
          <w:b/>
          <w:sz w:val="22"/>
          <w:szCs w:val="22"/>
          <w:lang w:eastAsia="en-US"/>
        </w:rPr>
        <w:t>Here’s a list of things you’ll need to pack – along with a few that aren’t essential but could be useful.</w:t>
      </w:r>
    </w:p>
    <w:p w:rsidR="00E55F8B" w:rsidRPr="00A70A20" w:rsidRDefault="00E55F8B" w:rsidP="00E55F8B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55F8B" w:rsidRDefault="00E55F8B" w:rsidP="00E55F8B">
      <w:pPr>
        <w:spacing w:line="276" w:lineRule="auto"/>
        <w:rPr>
          <w:rFonts w:ascii="Calibri" w:eastAsia="Calibri" w:hAnsi="Calibri"/>
          <w:noProof/>
          <w:sz w:val="22"/>
          <w:szCs w:val="22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Things you need:</w:t>
      </w:r>
      <w:r w:rsidRPr="00A70A20">
        <w:rPr>
          <w:rFonts w:ascii="Calibri" w:eastAsia="Calibri" w:hAnsi="Calibri"/>
          <w:noProof/>
          <w:sz w:val="22"/>
          <w:szCs w:val="22"/>
        </w:rPr>
        <w:t xml:space="preserve"> </w:t>
      </w:r>
    </w:p>
    <w:p w:rsidR="00E55F8B" w:rsidRPr="00A70A20" w:rsidRDefault="00E55F8B" w:rsidP="00E55F8B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 xml:space="preserve">Luggage – please restrict this to one case plus </w:t>
      </w:r>
      <w:r>
        <w:rPr>
          <w:rFonts w:ascii="Calibri" w:eastAsia="Calibri" w:hAnsi="Calibri"/>
          <w:sz w:val="22"/>
          <w:szCs w:val="22"/>
          <w:lang w:eastAsia="en-US"/>
        </w:rPr>
        <w:t xml:space="preserve">one </w:t>
      </w:r>
      <w:r w:rsidRPr="00A70A20">
        <w:rPr>
          <w:rFonts w:ascii="Calibri" w:eastAsia="Calibri" w:hAnsi="Calibri"/>
          <w:sz w:val="22"/>
          <w:szCs w:val="22"/>
          <w:lang w:eastAsia="en-US"/>
        </w:rPr>
        <w:t xml:space="preserve">piece of hand luggage. </w:t>
      </w:r>
    </w:p>
    <w:p w:rsidR="00E55F8B" w:rsidRPr="00A70A20" w:rsidRDefault="00E55F8B" w:rsidP="00E55F8B">
      <w:pPr>
        <w:spacing w:line="276" w:lineRule="auto"/>
        <w:ind w:left="720"/>
        <w:contextualSpacing/>
        <w:rPr>
          <w:rFonts w:ascii="Calibri" w:eastAsia="Calibri" w:hAnsi="Calibri"/>
          <w:sz w:val="18"/>
          <w:szCs w:val="18"/>
          <w:lang w:eastAsia="en-US"/>
        </w:rPr>
      </w:pPr>
      <w:r w:rsidRPr="00A70A20">
        <w:rPr>
          <w:rFonts w:ascii="Calibri" w:eastAsia="Calibri" w:hAnsi="Calibri"/>
          <w:sz w:val="18"/>
          <w:szCs w:val="18"/>
          <w:lang w:eastAsia="en-US"/>
        </w:rPr>
        <w:t>(Metal frames rucksacks should be avoided as they are difficult to fit into the coach)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Sleeping bag </w:t>
      </w:r>
      <w:r w:rsidRPr="00A70A20">
        <w:rPr>
          <w:rFonts w:ascii="Calibri" w:eastAsia="Calibri" w:hAnsi="Calibri"/>
          <w:sz w:val="22"/>
          <w:szCs w:val="22"/>
          <w:lang w:eastAsia="en-US"/>
        </w:rPr>
        <w:t>&amp; Pillowcase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A drink bottle (essential in the summer)</w:t>
      </w:r>
      <w:r w:rsidRPr="00A70A20">
        <w:rPr>
          <w:rFonts w:ascii="Calibri" w:eastAsia="Calibri" w:hAnsi="Calibri"/>
          <w:noProof/>
          <w:sz w:val="22"/>
          <w:szCs w:val="22"/>
        </w:rPr>
        <w:t xml:space="preserve"> 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Torch (for evening walk)</w:t>
      </w:r>
    </w:p>
    <w:p w:rsidR="00E55F8B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BB32D6">
        <w:rPr>
          <w:rFonts w:ascii="Calibri" w:eastAsia="Calibri" w:hAnsi="Calibri"/>
          <w:sz w:val="22"/>
          <w:szCs w:val="22"/>
          <w:lang w:eastAsia="en-US"/>
        </w:rPr>
        <w:t xml:space="preserve">Rucksack </w:t>
      </w:r>
    </w:p>
    <w:p w:rsidR="00E55F8B" w:rsidRPr="00BB32D6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BB32D6">
        <w:rPr>
          <w:rFonts w:ascii="Calibri" w:eastAsia="Calibri" w:hAnsi="Calibri"/>
          <w:sz w:val="22"/>
          <w:szCs w:val="22"/>
          <w:lang w:eastAsia="en-US"/>
        </w:rPr>
        <w:t>Toiletries etc (please note deodorants must be roll-on, no aerosols)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ind w:right="-240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 xml:space="preserve">Old clothes for activity sessions – (long-sleeved shirts/jumpers, trousers / jogging bottoms (Not denim jeans), T-Shirts and closed-toe shoes are required for nearly all sessions so bring plenty). Clothes, shoes and underwear for other times. 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Waterproof clothing (jacket</w:t>
      </w:r>
      <w:r>
        <w:rPr>
          <w:rFonts w:ascii="Calibri" w:eastAsia="Calibri" w:hAnsi="Calibri"/>
          <w:sz w:val="22"/>
          <w:szCs w:val="22"/>
          <w:lang w:eastAsia="en-US"/>
        </w:rPr>
        <w:t xml:space="preserve"> /</w:t>
      </w:r>
      <w:r w:rsidRPr="00A70A20">
        <w:rPr>
          <w:rFonts w:ascii="Calibri" w:eastAsia="Calibri" w:hAnsi="Calibri"/>
          <w:sz w:val="22"/>
          <w:szCs w:val="22"/>
          <w:lang w:eastAsia="en-US"/>
        </w:rPr>
        <w:t xml:space="preserve"> trousers)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Large plastic bag for dirty clothes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Bath towels x 2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Hat &amp; Gloves in the winter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lastRenderedPageBreak/>
        <w:t>Sunglasses, sun cream and hat in the summer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Pyjamas and slippers</w:t>
      </w:r>
    </w:p>
    <w:p w:rsidR="00E55F8B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Swimming kit  - if you have swimming on your programme (this applies for Culmington Manor only)</w:t>
      </w:r>
      <w:r w:rsidRPr="00A70A20">
        <w:rPr>
          <w:rFonts w:ascii="Calibri" w:eastAsia="Calibri" w:hAnsi="Calibri"/>
          <w:noProof/>
          <w:sz w:val="22"/>
          <w:szCs w:val="22"/>
        </w:rPr>
        <w:t xml:space="preserve">         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t>Sleeping Bag/pillow case</w:t>
      </w:r>
      <w:r w:rsidRPr="00A70A20">
        <w:rPr>
          <w:rFonts w:ascii="Calibri" w:eastAsia="Calibri" w:hAnsi="Calibri"/>
          <w:noProof/>
          <w:sz w:val="22"/>
          <w:szCs w:val="22"/>
        </w:rPr>
        <w:t xml:space="preserve">                                        </w:t>
      </w:r>
    </w:p>
    <w:p w:rsidR="00E55F8B" w:rsidRPr="00A70A20" w:rsidRDefault="00E55F8B" w:rsidP="00E55F8B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55F8B" w:rsidRPr="00A70A20" w:rsidRDefault="00E55F8B" w:rsidP="00E55F8B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Useful items:</w:t>
      </w:r>
    </w:p>
    <w:p w:rsidR="00E55F8B" w:rsidRPr="00A70A20" w:rsidRDefault="00E55F8B" w:rsidP="00E55F8B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Books, playing cards and other quiet activities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 xml:space="preserve">Money for snacks (sweets &amp; drinks) , souvenirs (i.e postcards).  Please bring coins not notes. </w:t>
      </w:r>
    </w:p>
    <w:p w:rsidR="00E55F8B" w:rsidRPr="00A70A20" w:rsidRDefault="00E55F8B" w:rsidP="00E55F8B">
      <w:pPr>
        <w:spacing w:line="276" w:lineRule="auto"/>
        <w:ind w:left="360"/>
        <w:rPr>
          <w:rFonts w:ascii="Calibri" w:eastAsia="Calibri" w:hAnsi="Calibri"/>
          <w:sz w:val="22"/>
          <w:szCs w:val="22"/>
          <w:lang w:eastAsia="en-US"/>
        </w:rPr>
      </w:pPr>
    </w:p>
    <w:p w:rsidR="00E55F8B" w:rsidRPr="00A70A20" w:rsidRDefault="00E55F8B" w:rsidP="00E55F8B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Useful notes: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No wellies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Please name all clothing</w:t>
      </w:r>
    </w:p>
    <w:p w:rsidR="00E55F8B" w:rsidRPr="00A70A20" w:rsidRDefault="00E55F8B" w:rsidP="00E55F8B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/>
          <w:sz w:val="22"/>
          <w:szCs w:val="22"/>
          <w:lang w:eastAsia="en-US"/>
        </w:rPr>
      </w:pPr>
      <w:r w:rsidRPr="00A70A20">
        <w:rPr>
          <w:rFonts w:ascii="Calibri" w:eastAsia="Calibri" w:hAnsi="Calibri"/>
          <w:sz w:val="22"/>
          <w:szCs w:val="22"/>
          <w:lang w:eastAsia="en-US"/>
        </w:rPr>
        <w:t>Denim jeans are not ideal for outdoor use</w:t>
      </w:r>
    </w:p>
    <w:p w:rsidR="00E55F8B" w:rsidRPr="00A70A20" w:rsidRDefault="00E55F8B" w:rsidP="00E55F8B">
      <w:pPr>
        <w:spacing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55F8B" w:rsidRPr="00A70A20" w:rsidRDefault="00E55F8B" w:rsidP="00E55F8B">
      <w:pPr>
        <w:spacing w:line="276" w:lineRule="auto"/>
        <w:rPr>
          <w:rFonts w:ascii="Calibri" w:eastAsia="Calibri" w:hAnsi="Calibri"/>
          <w:b/>
          <w:lang w:eastAsia="en-US"/>
        </w:rPr>
      </w:pPr>
      <w:r w:rsidRPr="00A70A20">
        <w:rPr>
          <w:rFonts w:ascii="Calibri" w:eastAsia="Calibri" w:hAnsi="Calibri"/>
          <w:b/>
          <w:lang w:eastAsia="en-US"/>
        </w:rPr>
        <w:t xml:space="preserve">Manor Adventure can’t accept liability for the loss of any personal property brought to our centres – so please don’t bring any valuable items, expensive clothing and footwear, mobile phone, handheld games consoles etc.  We’re unable to store them and they won’t be insured whilst on centre. </w:t>
      </w:r>
    </w:p>
    <w:p w:rsidR="00E55F8B" w:rsidRDefault="00E55F8B" w:rsidP="00E55F8B">
      <w:pPr>
        <w:jc w:val="center"/>
        <w:rPr>
          <w:rFonts w:ascii="Univers" w:eastAsia="Batang" w:hAnsi="Univers"/>
          <w:b/>
        </w:rPr>
      </w:pPr>
    </w:p>
    <w:p w:rsidR="00E55F8B" w:rsidRDefault="00E55F8B" w:rsidP="00E55F8B">
      <w:pPr>
        <w:rPr>
          <w:rFonts w:ascii="Univers" w:eastAsia="Batang" w:hAnsi="Univers"/>
        </w:rPr>
      </w:pPr>
    </w:p>
    <w:p w:rsidR="00E55F8B" w:rsidRDefault="00E55F8B" w:rsidP="00E55F8B">
      <w:pPr>
        <w:rPr>
          <w:rFonts w:ascii="Univers" w:eastAsia="Batang" w:hAnsi="Univers"/>
        </w:rPr>
      </w:pPr>
    </w:p>
    <w:p w:rsidR="00E55F8B" w:rsidRDefault="00E55F8B" w:rsidP="00E55F8B">
      <w:pPr>
        <w:rPr>
          <w:rFonts w:ascii="Univers" w:eastAsia="Batang" w:hAnsi="Univers"/>
        </w:rPr>
      </w:pPr>
    </w:p>
    <w:p w:rsidR="00E55F8B" w:rsidRDefault="00E55F8B" w:rsidP="00E55F8B">
      <w:pPr>
        <w:rPr>
          <w:rFonts w:ascii="Univers" w:eastAsia="Batang" w:hAnsi="Univers"/>
        </w:rPr>
      </w:pPr>
    </w:p>
    <w:p w:rsidR="00E55F8B" w:rsidRPr="00BA6875" w:rsidRDefault="00E55F8B" w:rsidP="00E55F8B">
      <w:pPr>
        <w:jc w:val="right"/>
        <w:rPr>
          <w:rFonts w:ascii="Univers" w:hAnsi="Univers"/>
          <w:smallCaps/>
          <w:sz w:val="16"/>
          <w:szCs w:val="16"/>
        </w:rPr>
      </w:pPr>
      <w:r>
        <w:rPr>
          <w:rFonts w:ascii="Univers" w:hAnsi="Univers"/>
          <w:smallCaps/>
          <w:sz w:val="16"/>
          <w:szCs w:val="16"/>
        </w:rPr>
        <w:t>Page 12</w:t>
      </w:r>
    </w:p>
    <w:p w:rsidR="00E55F8B" w:rsidRDefault="00E55F8B" w:rsidP="00E55F8B">
      <w:pPr>
        <w:widowControl w:val="0"/>
        <w:rPr>
          <w:rFonts w:ascii="Batang" w:eastAsia="Batang" w:hAnsi="Batang"/>
          <w:b/>
          <w:sz w:val="40"/>
          <w:u w:val="single"/>
        </w:rPr>
      </w:pPr>
    </w:p>
    <w:p w:rsidR="00E55F8B" w:rsidRPr="004C1A5A" w:rsidRDefault="00E55F8B" w:rsidP="00E55F8B">
      <w:pPr>
        <w:widowControl w:val="0"/>
        <w:jc w:val="center"/>
        <w:rPr>
          <w:rFonts w:ascii="Batang" w:eastAsia="Batang" w:hAnsi="Batang"/>
          <w:b/>
          <w:sz w:val="40"/>
          <w:u w:val="single"/>
        </w:rPr>
      </w:pPr>
      <w:r w:rsidRPr="004C1A5A">
        <w:rPr>
          <w:rFonts w:ascii="Batang" w:eastAsia="Batang" w:hAnsi="Batang"/>
          <w:b/>
          <w:sz w:val="40"/>
          <w:u w:val="single"/>
        </w:rPr>
        <w:t>WHAT TO WEAR ON SESSIONS</w:t>
      </w:r>
    </w:p>
    <w:p w:rsidR="00E55F8B" w:rsidRDefault="00E55F8B" w:rsidP="00E55F8B">
      <w:pPr>
        <w:widowControl w:val="0"/>
        <w:rPr>
          <w:color w:val="FF0000"/>
          <w:sz w:val="24"/>
        </w:rPr>
      </w:pPr>
    </w:p>
    <w:p w:rsidR="00E55F8B" w:rsidRPr="009C1DE0" w:rsidRDefault="00E55F8B" w:rsidP="00E55F8B">
      <w:pPr>
        <w:widowControl w:val="0"/>
        <w:rPr>
          <w:rFonts w:ascii="Univers" w:hAnsi="Univers"/>
          <w:b/>
          <w:sz w:val="22"/>
          <w:szCs w:val="22"/>
          <w:u w:val="single"/>
        </w:rPr>
      </w:pPr>
      <w:r>
        <w:rPr>
          <w:rFonts w:ascii="Univers" w:hAnsi="Univers"/>
          <w:b/>
          <w:sz w:val="22"/>
          <w:szCs w:val="22"/>
          <w:highlight w:val="lightGray"/>
          <w:u w:val="single"/>
          <w:bdr w:val="single" w:sz="4" w:space="0" w:color="auto"/>
        </w:rPr>
        <w:t>OBSTACLE</w:t>
      </w:r>
      <w:r w:rsidRPr="005F5ED5">
        <w:rPr>
          <w:rFonts w:ascii="Univers" w:hAnsi="Univers"/>
          <w:b/>
          <w:sz w:val="22"/>
          <w:szCs w:val="22"/>
          <w:highlight w:val="lightGray"/>
          <w:u w:val="single"/>
          <w:bdr w:val="single" w:sz="4" w:space="0" w:color="auto"/>
        </w:rPr>
        <w:t xml:space="preserve"> COURSE AND BLIND TRAIL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Wear old clothes and safe shoes/trainers</w:t>
      </w:r>
      <w:r>
        <w:rPr>
          <w:rFonts w:ascii="Univers" w:hAnsi="Univers"/>
          <w:b/>
          <w:sz w:val="22"/>
          <w:szCs w:val="22"/>
        </w:rPr>
        <w:t xml:space="preserve">.  </w:t>
      </w:r>
      <w:r w:rsidRPr="00D65B91">
        <w:rPr>
          <w:rFonts w:ascii="Univers" w:hAnsi="Univers"/>
          <w:b/>
          <w:sz w:val="22"/>
          <w:szCs w:val="22"/>
        </w:rPr>
        <w:t>Wear long trousers and long sleeves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DO NOT WEAR SHORTS</w:t>
      </w:r>
      <w:r>
        <w:rPr>
          <w:rFonts w:ascii="Univers" w:hAnsi="Univers"/>
          <w:b/>
          <w:sz w:val="22"/>
          <w:szCs w:val="22"/>
        </w:rPr>
        <w:t xml:space="preserve">  </w:t>
      </w:r>
      <w:r w:rsidRPr="00D65B91">
        <w:rPr>
          <w:rFonts w:ascii="Univers" w:hAnsi="Univers"/>
          <w:b/>
          <w:sz w:val="22"/>
          <w:szCs w:val="22"/>
        </w:rPr>
        <w:t>(You will get muddy on these sessions, possibly wet as well)</w:t>
      </w:r>
      <w:r>
        <w:rPr>
          <w:rFonts w:ascii="Univers" w:hAnsi="Univers"/>
          <w:b/>
          <w:sz w:val="22"/>
          <w:szCs w:val="22"/>
        </w:rPr>
        <w:t>.</w:t>
      </w:r>
      <w:r w:rsidRPr="00D65B91">
        <w:rPr>
          <w:rFonts w:ascii="Univers" w:hAnsi="Univers"/>
          <w:b/>
          <w:sz w:val="22"/>
          <w:szCs w:val="22"/>
        </w:rPr>
        <w:t xml:space="preserve"> </w:t>
      </w:r>
    </w:p>
    <w:p w:rsidR="00E55F8B" w:rsidRDefault="00E55F8B" w:rsidP="00E55F8B">
      <w:pPr>
        <w:widowControl w:val="0"/>
        <w:jc w:val="center"/>
        <w:rPr>
          <w:rFonts w:ascii="Univers" w:hAnsi="Univers"/>
          <w:b/>
          <w:sz w:val="22"/>
          <w:szCs w:val="22"/>
        </w:rPr>
      </w:pPr>
    </w:p>
    <w:p w:rsidR="00E55F8B" w:rsidRPr="009C1DE0" w:rsidRDefault="00E55F8B" w:rsidP="00E55F8B">
      <w:pPr>
        <w:widowControl w:val="0"/>
        <w:rPr>
          <w:rFonts w:ascii="Univers" w:hAnsi="Univers"/>
          <w:b/>
          <w:sz w:val="22"/>
          <w:szCs w:val="22"/>
          <w:u w:val="single"/>
          <w:bdr w:val="single" w:sz="4" w:space="0" w:color="auto"/>
        </w:rPr>
      </w:pPr>
      <w:r w:rsidRPr="005F5ED5">
        <w:rPr>
          <w:rFonts w:ascii="Univers" w:hAnsi="Univers"/>
          <w:b/>
          <w:sz w:val="22"/>
          <w:szCs w:val="22"/>
          <w:highlight w:val="lightGray"/>
          <w:u w:val="single"/>
          <w:bdr w:val="single" w:sz="4" w:space="0" w:color="auto"/>
        </w:rPr>
        <w:t>ARCHERY</w:t>
      </w:r>
      <w:r>
        <w:rPr>
          <w:rFonts w:ascii="Univers" w:hAnsi="Univers"/>
          <w:b/>
          <w:sz w:val="22"/>
          <w:szCs w:val="22"/>
        </w:rPr>
        <w:t xml:space="preserve">  M</w:t>
      </w:r>
      <w:r w:rsidRPr="00D65B91">
        <w:rPr>
          <w:rFonts w:ascii="Univers" w:hAnsi="Univers"/>
          <w:b/>
          <w:sz w:val="22"/>
          <w:szCs w:val="22"/>
        </w:rPr>
        <w:t>ake sure you are wearing a long sleeved top</w:t>
      </w:r>
      <w:r>
        <w:rPr>
          <w:rFonts w:ascii="Univers" w:hAnsi="Univers"/>
          <w:b/>
          <w:sz w:val="22"/>
          <w:szCs w:val="22"/>
        </w:rPr>
        <w:t>.</w:t>
      </w:r>
    </w:p>
    <w:p w:rsidR="00E55F8B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  <w:u w:val="single"/>
        </w:rPr>
      </w:pPr>
      <w:r>
        <w:rPr>
          <w:rFonts w:ascii="Univers" w:hAnsi="Univers"/>
          <w:b/>
          <w:sz w:val="22"/>
          <w:szCs w:val="22"/>
          <w:highlight w:val="lightGray"/>
          <w:u w:val="single"/>
          <w:bdr w:val="single" w:sz="4" w:space="0" w:color="auto"/>
        </w:rPr>
        <w:t xml:space="preserve">CANOEING AND RAFT BUILD </w:t>
      </w:r>
      <w:r w:rsidRPr="005F5ED5">
        <w:rPr>
          <w:rFonts w:ascii="Univers" w:hAnsi="Univers"/>
          <w:b/>
          <w:sz w:val="22"/>
          <w:szCs w:val="22"/>
          <w:highlight w:val="lightGray"/>
          <w:u w:val="single"/>
          <w:bdr w:val="single" w:sz="4" w:space="0" w:color="auto"/>
        </w:rPr>
        <w:t xml:space="preserve"> </w:t>
      </w:r>
      <w:r>
        <w:rPr>
          <w:rFonts w:ascii="Univers" w:hAnsi="Univers"/>
          <w:b/>
          <w:sz w:val="22"/>
          <w:szCs w:val="22"/>
          <w:u w:val="single"/>
        </w:rPr>
        <w:t xml:space="preserve"> (</w:t>
      </w:r>
      <w:r w:rsidRPr="00D65B91">
        <w:rPr>
          <w:rFonts w:ascii="Univers" w:hAnsi="Univers"/>
          <w:b/>
          <w:sz w:val="22"/>
          <w:szCs w:val="22"/>
          <w:u w:val="single"/>
        </w:rPr>
        <w:t>Depending on the time of year)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Wear 1or 2 layers of warm clothes for example: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T-shirt, long sleeved top and jogging bottoms</w:t>
      </w:r>
      <w:r>
        <w:rPr>
          <w:rFonts w:ascii="Univers" w:hAnsi="Univers"/>
          <w:b/>
          <w:sz w:val="22"/>
          <w:szCs w:val="22"/>
        </w:rPr>
        <w:t>.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Wear waterproof jacket and trousers</w:t>
      </w:r>
      <w:r>
        <w:rPr>
          <w:rFonts w:ascii="Univers" w:hAnsi="Univers"/>
          <w:b/>
          <w:sz w:val="22"/>
          <w:szCs w:val="22"/>
        </w:rPr>
        <w:t>.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Wear old footwear, for example: trainers, pumps/gym shoes</w:t>
      </w:r>
      <w:r>
        <w:rPr>
          <w:rFonts w:ascii="Univers" w:hAnsi="Univers"/>
          <w:b/>
          <w:sz w:val="22"/>
          <w:szCs w:val="22"/>
        </w:rPr>
        <w:t>.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DO NOT WEAR JEANS</w:t>
      </w:r>
      <w:r>
        <w:rPr>
          <w:rFonts w:ascii="Univers" w:hAnsi="Univers"/>
          <w:b/>
          <w:sz w:val="22"/>
          <w:szCs w:val="22"/>
        </w:rPr>
        <w:t xml:space="preserve">.    </w:t>
      </w:r>
      <w:r w:rsidRPr="00D65B91">
        <w:rPr>
          <w:rFonts w:ascii="Univers" w:hAnsi="Univers"/>
          <w:b/>
          <w:sz w:val="22"/>
          <w:szCs w:val="22"/>
        </w:rPr>
        <w:t xml:space="preserve">DO NOT WEAR </w:t>
      </w:r>
      <w:smartTag w:uri="urn:schemas-microsoft-com:office:smarttags" w:element="place">
        <w:smartTag w:uri="urn:schemas-microsoft-com:office:smarttags" w:element="City">
          <w:r w:rsidRPr="00D65B91">
            <w:rPr>
              <w:rFonts w:ascii="Univers" w:hAnsi="Univers"/>
              <w:b/>
              <w:sz w:val="22"/>
              <w:szCs w:val="22"/>
            </w:rPr>
            <w:t>WELLINGTON</w:t>
          </w:r>
        </w:smartTag>
      </w:smartTag>
      <w:r w:rsidRPr="00D65B91">
        <w:rPr>
          <w:rFonts w:ascii="Univers" w:hAnsi="Univers"/>
          <w:b/>
          <w:sz w:val="22"/>
          <w:szCs w:val="22"/>
        </w:rPr>
        <w:t xml:space="preserve"> BOOTS</w:t>
      </w:r>
      <w:r>
        <w:rPr>
          <w:rFonts w:ascii="Univers" w:hAnsi="Univers"/>
          <w:b/>
          <w:sz w:val="22"/>
          <w:szCs w:val="22"/>
        </w:rPr>
        <w:t>.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lastRenderedPageBreak/>
        <w:t xml:space="preserve">Bring a towel in a plastic bag and a complete change of clothes, for example: 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T-shirt, long sleeved top and jogging bottoms.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If you are taking medication please remember to bring it with you.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5F5ED5">
        <w:rPr>
          <w:rFonts w:ascii="Univers" w:hAnsi="Univers"/>
          <w:b/>
          <w:sz w:val="22"/>
          <w:szCs w:val="22"/>
          <w:highlight w:val="lightGray"/>
          <w:u w:val="single"/>
          <w:bdr w:val="single" w:sz="4" w:space="0" w:color="auto"/>
        </w:rPr>
        <w:t>HILLWALKIN</w:t>
      </w:r>
      <w:r>
        <w:rPr>
          <w:rFonts w:ascii="Univers" w:hAnsi="Univers"/>
          <w:b/>
          <w:sz w:val="22"/>
          <w:szCs w:val="22"/>
          <w:highlight w:val="lightGray"/>
          <w:u w:val="single"/>
          <w:bdr w:val="single" w:sz="4" w:space="0" w:color="auto"/>
        </w:rPr>
        <w:t>G</w:t>
      </w:r>
      <w:r>
        <w:rPr>
          <w:rFonts w:ascii="Univers" w:hAnsi="Univers"/>
          <w:b/>
          <w:sz w:val="22"/>
          <w:szCs w:val="22"/>
          <w:u w:val="single"/>
        </w:rPr>
        <w:t xml:space="preserve"> (De</w:t>
      </w:r>
      <w:r w:rsidRPr="00D65B91">
        <w:rPr>
          <w:rFonts w:ascii="Univers" w:hAnsi="Univers"/>
          <w:b/>
          <w:sz w:val="22"/>
          <w:szCs w:val="22"/>
          <w:u w:val="single"/>
        </w:rPr>
        <w:t>pending on the time of year)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  <w:u w:val="single"/>
        </w:rPr>
      </w:pP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Wear warm and comfortable clothes, for example: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1</w:t>
      </w:r>
      <w:r>
        <w:rPr>
          <w:rFonts w:ascii="Univers" w:hAnsi="Univers"/>
          <w:b/>
          <w:sz w:val="22"/>
          <w:szCs w:val="22"/>
        </w:rPr>
        <w:t xml:space="preserve"> or 2 layers</w:t>
      </w:r>
      <w:r w:rsidRPr="00D65B91">
        <w:rPr>
          <w:rFonts w:ascii="Univers" w:hAnsi="Univers"/>
          <w:b/>
          <w:sz w:val="22"/>
          <w:szCs w:val="22"/>
        </w:rPr>
        <w:t xml:space="preserve"> o</w:t>
      </w:r>
      <w:r>
        <w:rPr>
          <w:rFonts w:ascii="Univers" w:hAnsi="Univers"/>
          <w:b/>
          <w:sz w:val="22"/>
          <w:szCs w:val="22"/>
        </w:rPr>
        <w:t>f T-shirts, long sleeved tops and Shorts/</w:t>
      </w:r>
      <w:r w:rsidRPr="00D65B91">
        <w:rPr>
          <w:rFonts w:ascii="Univers" w:hAnsi="Univers"/>
          <w:b/>
          <w:sz w:val="22"/>
          <w:szCs w:val="22"/>
        </w:rPr>
        <w:t>jogging bottoms</w:t>
      </w:r>
      <w:r>
        <w:rPr>
          <w:rFonts w:ascii="Univers" w:hAnsi="Univers"/>
          <w:b/>
          <w:sz w:val="22"/>
          <w:szCs w:val="22"/>
        </w:rPr>
        <w:t>.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Bring waterproof jacket and trousers</w:t>
      </w:r>
      <w:r>
        <w:rPr>
          <w:rFonts w:ascii="Univers" w:hAnsi="Univers"/>
          <w:b/>
          <w:sz w:val="22"/>
          <w:szCs w:val="22"/>
        </w:rPr>
        <w:t xml:space="preserve">.    </w:t>
      </w:r>
      <w:r w:rsidRPr="00D65B91">
        <w:rPr>
          <w:rFonts w:ascii="Univers" w:hAnsi="Univers"/>
          <w:b/>
          <w:sz w:val="22"/>
          <w:szCs w:val="22"/>
        </w:rPr>
        <w:t>DO NOT WEAR JEANS</w:t>
      </w:r>
      <w:r>
        <w:rPr>
          <w:rFonts w:ascii="Univers" w:hAnsi="Univers"/>
          <w:b/>
          <w:sz w:val="22"/>
          <w:szCs w:val="22"/>
        </w:rPr>
        <w:t xml:space="preserve">. 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Wear sensible footwear that will</w:t>
      </w:r>
      <w:r>
        <w:rPr>
          <w:rFonts w:ascii="Univers" w:hAnsi="Univers"/>
          <w:b/>
          <w:sz w:val="22"/>
          <w:szCs w:val="22"/>
        </w:rPr>
        <w:t xml:space="preserve"> support your feet, for example: </w:t>
      </w:r>
      <w:r w:rsidRPr="00D65B91">
        <w:rPr>
          <w:rFonts w:ascii="Univers" w:hAnsi="Univers"/>
          <w:b/>
          <w:sz w:val="22"/>
          <w:szCs w:val="22"/>
        </w:rPr>
        <w:t>Walking boots, strong shoes or trainers</w:t>
      </w:r>
      <w:r>
        <w:rPr>
          <w:rFonts w:ascii="Univers" w:hAnsi="Univers"/>
          <w:b/>
          <w:sz w:val="22"/>
          <w:szCs w:val="22"/>
        </w:rPr>
        <w:t xml:space="preserve">.  </w:t>
      </w:r>
      <w:r w:rsidRPr="00D65B91">
        <w:rPr>
          <w:rFonts w:ascii="Univers" w:hAnsi="Univers"/>
          <w:b/>
          <w:sz w:val="22"/>
          <w:szCs w:val="22"/>
        </w:rPr>
        <w:t>Make sure that your laces are done up properly</w:t>
      </w:r>
      <w:r>
        <w:rPr>
          <w:rFonts w:ascii="Univers" w:hAnsi="Univers"/>
          <w:b/>
          <w:sz w:val="22"/>
          <w:szCs w:val="22"/>
        </w:rPr>
        <w:t>.</w:t>
      </w: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Bring a torch on the Evening Walk</w:t>
      </w:r>
      <w:r>
        <w:rPr>
          <w:rFonts w:ascii="Univers" w:hAnsi="Univers"/>
          <w:b/>
          <w:sz w:val="22"/>
          <w:szCs w:val="22"/>
        </w:rPr>
        <w:t>.</w:t>
      </w:r>
    </w:p>
    <w:p w:rsidR="00E55F8B" w:rsidRDefault="00E55F8B" w:rsidP="00E55F8B">
      <w:pPr>
        <w:rPr>
          <w:rFonts w:ascii="Univers" w:hAnsi="Univers"/>
          <w:b/>
          <w:sz w:val="22"/>
          <w:szCs w:val="22"/>
        </w:rPr>
      </w:pPr>
    </w:p>
    <w:p w:rsidR="00E55F8B" w:rsidRDefault="00E55F8B" w:rsidP="00E55F8B">
      <w:pPr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If you are taking medication please remember to bring it with you.</w:t>
      </w:r>
      <w:r>
        <w:rPr>
          <w:rFonts w:ascii="Univers" w:hAnsi="Univers"/>
          <w:b/>
          <w:sz w:val="22"/>
          <w:szCs w:val="22"/>
        </w:rPr>
        <w:tab/>
      </w:r>
    </w:p>
    <w:p w:rsidR="00E55F8B" w:rsidRPr="000B1A76" w:rsidRDefault="00E55F8B" w:rsidP="00E55F8B">
      <w:pPr>
        <w:rPr>
          <w:rFonts w:ascii="Univers" w:hAnsi="Univers"/>
          <w:smallCaps/>
          <w:sz w:val="16"/>
          <w:szCs w:val="16"/>
        </w:rPr>
      </w:pPr>
      <w:r>
        <w:rPr>
          <w:rFonts w:ascii="Univers" w:hAnsi="Univers"/>
          <w:b/>
          <w:sz w:val="22"/>
          <w:szCs w:val="22"/>
        </w:rPr>
        <w:tab/>
      </w:r>
      <w:r>
        <w:rPr>
          <w:rFonts w:ascii="Univers" w:hAnsi="Univers"/>
          <w:b/>
          <w:sz w:val="22"/>
          <w:szCs w:val="22"/>
        </w:rPr>
        <w:tab/>
      </w:r>
    </w:p>
    <w:p w:rsidR="00E55F8B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</w:p>
    <w:p w:rsidR="00E55F8B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</w:p>
    <w:p w:rsidR="00E55F8B" w:rsidRPr="00D65B91" w:rsidRDefault="00E55F8B" w:rsidP="00E55F8B">
      <w:pPr>
        <w:widowControl w:val="0"/>
        <w:rPr>
          <w:rFonts w:ascii="Univers" w:hAnsi="Univers"/>
          <w:b/>
          <w:sz w:val="22"/>
          <w:szCs w:val="22"/>
        </w:rPr>
      </w:pPr>
    </w:p>
    <w:p w:rsidR="00E55F8B" w:rsidRPr="00D65B91" w:rsidRDefault="00E55F8B" w:rsidP="00E55F8B">
      <w:pPr>
        <w:widowControl w:val="0"/>
        <w:jc w:val="center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If you are taking medication pleas</w:t>
      </w:r>
      <w:r>
        <w:rPr>
          <w:rFonts w:ascii="Univers" w:hAnsi="Univers"/>
          <w:b/>
          <w:sz w:val="22"/>
          <w:szCs w:val="22"/>
        </w:rPr>
        <w:t>e remember to bring it with you</w:t>
      </w:r>
    </w:p>
    <w:p w:rsidR="00E55F8B" w:rsidRPr="00D65B91" w:rsidRDefault="00E55F8B" w:rsidP="00E55F8B">
      <w:pPr>
        <w:widowControl w:val="0"/>
        <w:jc w:val="center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HAVE THIS ALL READY BEFORE YOUR SESSION STARTS</w:t>
      </w:r>
    </w:p>
    <w:p w:rsidR="00E55F8B" w:rsidRPr="00D65B91" w:rsidRDefault="00E55F8B" w:rsidP="00E55F8B">
      <w:pPr>
        <w:widowControl w:val="0"/>
        <w:jc w:val="center"/>
        <w:rPr>
          <w:rFonts w:ascii="Univers" w:hAnsi="Univers"/>
          <w:b/>
          <w:sz w:val="22"/>
          <w:szCs w:val="22"/>
        </w:rPr>
      </w:pPr>
    </w:p>
    <w:p w:rsidR="00E55F8B" w:rsidRPr="00D65B91" w:rsidRDefault="00E55F8B" w:rsidP="00E55F8B">
      <w:pPr>
        <w:widowControl w:val="0"/>
        <w:jc w:val="center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lastRenderedPageBreak/>
        <w:t>For all other sessions you should wear sensible clothes and shoes, which are suitable for the weather conditions</w:t>
      </w:r>
    </w:p>
    <w:p w:rsidR="00E55F8B" w:rsidRDefault="00E55F8B" w:rsidP="00E55F8B">
      <w:pPr>
        <w:widowControl w:val="0"/>
        <w:jc w:val="center"/>
        <w:rPr>
          <w:rFonts w:ascii="Univers" w:hAnsi="Univers"/>
          <w:b/>
          <w:sz w:val="22"/>
          <w:szCs w:val="22"/>
        </w:rPr>
      </w:pPr>
      <w:r w:rsidRPr="00D65B91">
        <w:rPr>
          <w:rFonts w:ascii="Univers" w:hAnsi="Univers"/>
          <w:b/>
          <w:sz w:val="22"/>
          <w:szCs w:val="22"/>
        </w:rPr>
        <w:t>All clients with long hair must tie their hair back whilst on session</w:t>
      </w:r>
    </w:p>
    <w:p w:rsidR="00E55F8B" w:rsidRPr="00D65B91" w:rsidRDefault="00E55F8B" w:rsidP="00E55F8B">
      <w:pPr>
        <w:widowControl w:val="0"/>
        <w:jc w:val="center"/>
        <w:rPr>
          <w:rFonts w:ascii="Univers" w:hAnsi="Univers"/>
          <w:b/>
          <w:sz w:val="22"/>
          <w:szCs w:val="22"/>
        </w:rPr>
      </w:pPr>
    </w:p>
    <w:p w:rsidR="00E55F8B" w:rsidRPr="00D65B91" w:rsidRDefault="00E55F8B" w:rsidP="00E55F8B">
      <w:pPr>
        <w:widowControl w:val="0"/>
        <w:jc w:val="center"/>
        <w:rPr>
          <w:rFonts w:ascii="Univers" w:hAnsi="Univers"/>
          <w:b/>
          <w:color w:val="FF0000"/>
          <w:sz w:val="22"/>
          <w:szCs w:val="22"/>
        </w:rPr>
      </w:pPr>
      <w:r w:rsidRPr="00D65B91">
        <w:rPr>
          <w:rFonts w:ascii="Univers" w:hAnsi="Univers"/>
          <w:b/>
          <w:color w:val="FF0000"/>
          <w:sz w:val="22"/>
          <w:szCs w:val="22"/>
        </w:rPr>
        <w:t>I T   I S   I M P O R T A N T   T H A T   Y O U   T U R N   U P   O N   T I M E</w:t>
      </w:r>
    </w:p>
    <w:p w:rsidR="00E55F8B" w:rsidRPr="00004E87" w:rsidRDefault="00E55F8B" w:rsidP="00E55F8B">
      <w:pPr>
        <w:jc w:val="center"/>
        <w:rPr>
          <w:rFonts w:ascii="Univers" w:hAnsi="Univers"/>
          <w:smallCaps/>
          <w:sz w:val="16"/>
          <w:szCs w:val="16"/>
        </w:rPr>
      </w:pPr>
      <w:r>
        <w:rPr>
          <w:rFonts w:ascii="Univers" w:hAnsi="Univers"/>
          <w:b/>
          <w:color w:val="FF0000"/>
          <w:sz w:val="22"/>
          <w:szCs w:val="22"/>
        </w:rPr>
        <w:t xml:space="preserve">                                          </w:t>
      </w:r>
      <w:r w:rsidRPr="00D65B91">
        <w:rPr>
          <w:rFonts w:ascii="Univers" w:hAnsi="Univers"/>
          <w:b/>
          <w:color w:val="FF0000"/>
          <w:sz w:val="22"/>
          <w:szCs w:val="22"/>
        </w:rPr>
        <w:t>F</w:t>
      </w:r>
      <w:r>
        <w:rPr>
          <w:rFonts w:ascii="Univers" w:hAnsi="Univers"/>
          <w:b/>
          <w:color w:val="FF0000"/>
          <w:sz w:val="22"/>
          <w:szCs w:val="22"/>
        </w:rPr>
        <w:t xml:space="preserve"> O R   Y O U R   S E S S I O N </w:t>
      </w:r>
      <w:r w:rsidRPr="00D65B91">
        <w:rPr>
          <w:rFonts w:ascii="Univers" w:hAnsi="Univers"/>
          <w:b/>
          <w:color w:val="FF0000"/>
          <w:sz w:val="22"/>
          <w:szCs w:val="22"/>
        </w:rPr>
        <w:t>!</w:t>
      </w:r>
      <w:r>
        <w:rPr>
          <w:rFonts w:ascii="Univers" w:hAnsi="Univers"/>
          <w:b/>
          <w:color w:val="FF0000"/>
          <w:sz w:val="22"/>
          <w:szCs w:val="22"/>
        </w:rPr>
        <w:tab/>
      </w:r>
      <w:r>
        <w:rPr>
          <w:rFonts w:ascii="Univers" w:hAnsi="Univers"/>
          <w:b/>
          <w:color w:val="FF0000"/>
          <w:sz w:val="22"/>
          <w:szCs w:val="22"/>
        </w:rPr>
        <w:tab/>
        <w:t xml:space="preserve">                    </w:t>
      </w:r>
      <w:r>
        <w:rPr>
          <w:rFonts w:ascii="Univers" w:hAnsi="Univers"/>
          <w:smallCaps/>
          <w:sz w:val="16"/>
          <w:szCs w:val="16"/>
        </w:rPr>
        <w:t>Page 13</w:t>
      </w:r>
    </w:p>
    <w:p w:rsidR="00E55F8B" w:rsidRDefault="00E55F8B" w:rsidP="00E55F8B">
      <w:pPr>
        <w:widowControl w:val="0"/>
        <w:jc w:val="center"/>
        <w:rPr>
          <w:rFonts w:eastAsia="Batang" w:cs="Tahoma"/>
          <w:b/>
          <w:sz w:val="36"/>
          <w:szCs w:val="36"/>
        </w:rPr>
        <w:sectPr w:rsidR="00E55F8B" w:rsidSect="00263159">
          <w:pgSz w:w="11906" w:h="16838"/>
          <w:pgMar w:top="1440" w:right="926" w:bottom="1440" w:left="900" w:header="708" w:footer="708" w:gutter="0"/>
          <w:cols w:space="708"/>
          <w:docGrid w:linePitch="360"/>
        </w:sectPr>
      </w:pPr>
    </w:p>
    <w:p w:rsidR="00E55F8B" w:rsidRDefault="00E55F8B" w:rsidP="00E55F8B">
      <w:pPr>
        <w:jc w:val="center"/>
        <w:rPr>
          <w:b/>
          <w:sz w:val="32"/>
          <w:szCs w:val="32"/>
        </w:rPr>
      </w:pPr>
    </w:p>
    <w:p w:rsidR="00E55F8B" w:rsidRDefault="00E55F8B" w:rsidP="00E55F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CLOTHING – WHAT TO WEAR ON SESSIONS</w:t>
      </w:r>
    </w:p>
    <w:p w:rsidR="00E55F8B" w:rsidRDefault="00E55F8B" w:rsidP="00E55F8B">
      <w:pPr>
        <w:jc w:val="center"/>
      </w:pPr>
      <w:r>
        <w:t xml:space="preserve">Any medication you need </w:t>
      </w:r>
      <w:r>
        <w:rPr>
          <w:b/>
        </w:rPr>
        <w:t>MUST</w:t>
      </w:r>
      <w:r>
        <w:t xml:space="preserve"> go with you to each session.    For all other sessions please wear clothes that are casual, comfortable and appropriate to the weather.</w:t>
      </w:r>
    </w:p>
    <w:p w:rsidR="00E55F8B" w:rsidRDefault="00E55F8B" w:rsidP="00E55F8B">
      <w:pPr>
        <w:jc w:val="center"/>
      </w:pPr>
      <w:r>
        <w:t xml:space="preserve">Jeans and jewellery are </w:t>
      </w:r>
      <w:r>
        <w:rPr>
          <w:b/>
        </w:rPr>
        <w:t>NOT</w:t>
      </w:r>
      <w:r>
        <w:t xml:space="preserve"> to be worn for any session. Long hair </w:t>
      </w:r>
      <w:r>
        <w:rPr>
          <w:b/>
        </w:rPr>
        <w:t>MUST</w:t>
      </w:r>
      <w:r>
        <w:t xml:space="preserve"> also be tied back.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35"/>
        <w:gridCol w:w="4133"/>
        <w:gridCol w:w="3463"/>
        <w:gridCol w:w="144"/>
        <w:gridCol w:w="3320"/>
      </w:tblGrid>
      <w:tr w:rsidR="00E55F8B" w:rsidRPr="007116D2" w:rsidTr="00565C1C">
        <w:trPr>
          <w:trHeight w:val="360"/>
        </w:trPr>
        <w:tc>
          <w:tcPr>
            <w:tcW w:w="4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CANOE, KAYAK &amp; RAFT BUILD</w:t>
            </w:r>
          </w:p>
          <w:p w:rsidR="00E55F8B" w:rsidRPr="007116D2" w:rsidRDefault="00E55F8B" w:rsidP="00565C1C">
            <w:pPr>
              <w:jc w:val="center"/>
              <w:rPr>
                <w:caps/>
              </w:rPr>
            </w:pPr>
            <w:r>
              <w:t xml:space="preserve">Must wear </w:t>
            </w:r>
            <w:r w:rsidRPr="007116D2">
              <w:rPr>
                <w:b/>
              </w:rPr>
              <w:t>TWO</w:t>
            </w:r>
            <w:r>
              <w:t xml:space="preserve"> tops the outer layer should be a</w:t>
            </w:r>
            <w:r w:rsidRPr="007116D2">
              <w:rPr>
                <w:caps/>
              </w:rPr>
              <w:t xml:space="preserve"> </w:t>
            </w:r>
            <w:r w:rsidRPr="007116D2">
              <w:rPr>
                <w:b/>
                <w:caps/>
              </w:rPr>
              <w:t>LONG SLEEVED WATERPROOF JAcket</w:t>
            </w:r>
          </w:p>
          <w:p w:rsidR="00E55F8B" w:rsidRPr="007116D2" w:rsidRDefault="00E55F8B" w:rsidP="00565C1C">
            <w:pPr>
              <w:jc w:val="center"/>
              <w:rPr>
                <w:caps/>
              </w:rPr>
            </w:pPr>
            <w:r w:rsidRPr="007116D2">
              <w:rPr>
                <w:caps/>
                <w:noProof/>
              </w:rPr>
              <w:drawing>
                <wp:inline distT="0" distB="0" distL="0" distR="0">
                  <wp:extent cx="2085975" cy="1352550"/>
                  <wp:effectExtent l="0" t="0" r="9525" b="0"/>
                  <wp:docPr id="16" name="Picture 16" descr="tshi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shi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5F8B" w:rsidRDefault="00E55F8B" w:rsidP="00565C1C">
            <w:pPr>
              <w:jc w:val="center"/>
            </w:pPr>
            <w:r>
              <w:t xml:space="preserve">Old Trainers </w:t>
            </w:r>
            <w:r w:rsidRPr="007116D2">
              <w:rPr>
                <w:b/>
              </w:rPr>
              <w:t>NO WELLIES, CROCS OR BOOTS</w:t>
            </w:r>
          </w:p>
          <w:p w:rsidR="00E55F8B" w:rsidRPr="007116D2" w:rsidRDefault="00E55F8B" w:rsidP="00565C1C">
            <w:pPr>
              <w:jc w:val="center"/>
              <w:rPr>
                <w:caps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1424940</wp:posOffset>
                      </wp:positionH>
                      <wp:positionV relativeFrom="paragraph">
                        <wp:posOffset>6985</wp:posOffset>
                      </wp:positionV>
                      <wp:extent cx="1068705" cy="914400"/>
                      <wp:effectExtent l="24765" t="25400" r="20955" b="22225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68705" cy="914400"/>
                                <a:chOff x="5055" y="7020"/>
                                <a:chExt cx="1683" cy="1440"/>
                              </a:xfrm>
                            </wpg:grpSpPr>
                            <wps:wsp>
                              <wps:cNvPr id="38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55" y="7020"/>
                                  <a:ext cx="1683" cy="1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Line 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055" y="7020"/>
                                  <a:ext cx="1683" cy="1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D37F26" id="Group 37" o:spid="_x0000_s1026" style="position:absolute;margin-left:112.2pt;margin-top:.55pt;width:84.15pt;height:1in;z-index:251659264" coordorigin="5055,7020" coordsize="1683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">
                      <v:line id="Line 3" o:spid="_x0000_s1027" style="position:absolute;visibility:visible;mso-wrap-style:square" from="5055,7020" to="6738,8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4tTE78AAADbAAAADwAAAGRycy9kb3ducmV2LnhtbERPTYvCMBC9C/6HMIK3NVVhWaqxqCB4&#10;8GJ3EY9DMralzaQkUev++s1hwePjfa+LwXbiQT40jhXMZxkIYu1Mw5WCn+/DxxeIEJENdo5JwYsC&#10;FJvxaI25cU8+06OMlUghHHJUUMfY51IGXZPFMHM9ceJuzluMCfpKGo/PFG47uciyT2mx4dRQY0/7&#10;mnRb3q2C8qhv7nfp28t1d9L6gP6MjVdqOhm2KxCRhvgW/7uPRsEyjU1f0g+Qmz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4tTE78AAADbAAAADwAAAAAAAAAAAAAAAACh&#10;AgAAZHJzL2Rvd25yZXYueG1sUEsFBgAAAAAEAAQA+QAAAI0DAAAAAA==&#10;" strokeweight="3pt"/>
                      <v:line id="Line 4" o:spid="_x0000_s1028" style="position:absolute;flip:x;visibility:visible;mso-wrap-style:square" from="5055,7020" to="6738,8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39XcMAAADbAAAADwAAAGRycy9kb3ducmV2LnhtbESPQWsCMRSE74X+h/CEXopmW2nR1ShV&#10;sEpvteL5sXluFve9bJNUt/++KRR6HGbmG2a+7LlVFwqx8WLgYVSAIqm8baQ2cPjYDCegYkKx2Hoh&#10;A98UYbm4vZljaf1V3umyT7XKEIklGnApdaXWsXLEGEe+I8neyQfGlGWotQ14zXBu9WNRPGvGRvKC&#10;w47Wjqrz/osNPLmKd5vD9v5zjG8hMfPqdXs05m7Qv8xAJerTf/ivvbMGxlP4/ZJ/gF7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N/V3DAAAA2wAAAA8AAAAAAAAAAAAA&#10;AAAAoQIAAGRycy9kb3ducmV2LnhtbFBLBQYAAAAABAAEAPkAAACRAwAAAAA=&#10;" strokeweight="3pt"/>
                    </v:group>
                  </w:pict>
                </mc:Fallback>
              </mc:AlternateContent>
            </w:r>
            <w:r w:rsidRPr="007116D2">
              <w:rPr>
                <w:caps/>
                <w:noProof/>
              </w:rPr>
              <w:drawing>
                <wp:inline distT="0" distB="0" distL="0" distR="0">
                  <wp:extent cx="1066800" cy="704850"/>
                  <wp:effectExtent l="0" t="0" r="0" b="0"/>
                  <wp:docPr id="15" name="Picture 15" descr="train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rain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16D2">
              <w:rPr>
                <w:caps/>
              </w:rPr>
              <w:t xml:space="preserve">          </w:t>
            </w:r>
            <w:r w:rsidRPr="007116D2">
              <w:rPr>
                <w:caps/>
                <w:noProof/>
              </w:rPr>
              <w:drawing>
                <wp:inline distT="0" distB="0" distL="0" distR="0">
                  <wp:extent cx="657225" cy="990600"/>
                  <wp:effectExtent l="0" t="0" r="9525" b="0"/>
                  <wp:docPr id="14" name="Picture 14" descr="welli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elli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5F8B" w:rsidRPr="007116D2" w:rsidRDefault="00E55F8B" w:rsidP="00565C1C">
            <w:pPr>
              <w:jc w:val="center"/>
              <w:rPr>
                <w:caps/>
              </w:rPr>
            </w:pPr>
          </w:p>
          <w:p w:rsidR="00E55F8B" w:rsidRDefault="00E55F8B" w:rsidP="00565C1C">
            <w:pPr>
              <w:jc w:val="center"/>
            </w:pPr>
            <w:r>
              <w:t xml:space="preserve">Long Trousers – </w:t>
            </w:r>
            <w:r w:rsidRPr="007116D2">
              <w:rPr>
                <w:b/>
              </w:rPr>
              <w:t>No Jeans</w:t>
            </w:r>
          </w:p>
          <w:p w:rsidR="00E55F8B" w:rsidRPr="007116D2" w:rsidRDefault="00E55F8B" w:rsidP="00565C1C">
            <w:pPr>
              <w:jc w:val="center"/>
              <w:rPr>
                <w:caps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752475" cy="1638300"/>
                  <wp:effectExtent l="0" t="0" r="9525" b="0"/>
                  <wp:docPr id="13" name="Picture 13" descr="Trous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rous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638300" cy="1047750"/>
                  <wp:effectExtent l="0" t="0" r="0" b="0"/>
                  <wp:docPr id="12" name="Picture 12" descr="Haz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az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5F8B" w:rsidRPr="007116D2" w:rsidRDefault="00E55F8B" w:rsidP="00565C1C">
            <w:pPr>
              <w:jc w:val="center"/>
              <w:rPr>
                <w:b/>
                <w:caps/>
                <w:sz w:val="16"/>
                <w:szCs w:val="16"/>
              </w:rPr>
            </w:pPr>
            <w:r w:rsidRPr="007116D2">
              <w:rPr>
                <w:b/>
                <w:caps/>
                <w:sz w:val="16"/>
                <w:szCs w:val="16"/>
              </w:rPr>
              <w:t>Bring Spare change of clothes and a towel</w:t>
            </w:r>
          </w:p>
        </w:tc>
        <w:tc>
          <w:tcPr>
            <w:tcW w:w="4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  <w:r w:rsidRPr="007116D2">
              <w:rPr>
                <w:b/>
                <w:u w:val="single"/>
              </w:rPr>
              <w:lastRenderedPageBreak/>
              <w:t>MOUNTAIN BIKING</w:t>
            </w:r>
          </w:p>
          <w:p w:rsidR="00E55F8B" w:rsidRDefault="00E55F8B" w:rsidP="00565C1C">
            <w:pPr>
              <w:jc w:val="center"/>
            </w:pPr>
            <w:r>
              <w:t xml:space="preserve">You must wear a </w:t>
            </w:r>
            <w:r w:rsidRPr="007116D2">
              <w:rPr>
                <w:b/>
              </w:rPr>
              <w:t>LONG SLEEVED</w:t>
            </w:r>
            <w:r>
              <w:t xml:space="preserve"> top, </w:t>
            </w:r>
            <w:r w:rsidRPr="007116D2">
              <w:rPr>
                <w:b/>
              </w:rPr>
              <w:t>LONG TROUSERS</w:t>
            </w:r>
            <w:r>
              <w:t xml:space="preserve"> and </w:t>
            </w:r>
            <w:r w:rsidRPr="007116D2">
              <w:rPr>
                <w:b/>
              </w:rPr>
              <w:t>CLOSED FOOTWEAR</w:t>
            </w: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528955</wp:posOffset>
                  </wp:positionH>
                  <wp:positionV relativeFrom="paragraph">
                    <wp:posOffset>106045</wp:posOffset>
                  </wp:positionV>
                  <wp:extent cx="467995" cy="800100"/>
                  <wp:effectExtent l="0" t="0" r="8255" b="0"/>
                  <wp:wrapSquare wrapText="bothSides"/>
                  <wp:docPr id="36" name="Picture 36" descr="Trous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Trous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1360170</wp:posOffset>
                  </wp:positionH>
                  <wp:positionV relativeFrom="paragraph">
                    <wp:posOffset>106045</wp:posOffset>
                  </wp:positionV>
                  <wp:extent cx="706755" cy="912495"/>
                  <wp:effectExtent l="0" t="0" r="0" b="0"/>
                  <wp:wrapSquare wrapText="bothSides"/>
                  <wp:docPr id="35" name="Picture 35" descr="longsleeved%20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ongsleeved%20t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222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755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</w:p>
          <w:p w:rsidR="00E55F8B" w:rsidRPr="007116D2" w:rsidRDefault="00E55F8B" w:rsidP="00565C1C">
            <w:pPr>
              <w:jc w:val="center"/>
              <w:rPr>
                <w:position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287655</wp:posOffset>
                      </wp:positionH>
                      <wp:positionV relativeFrom="paragraph">
                        <wp:posOffset>203200</wp:posOffset>
                      </wp:positionV>
                      <wp:extent cx="1899920" cy="571500"/>
                      <wp:effectExtent l="1905" t="4445" r="3175" b="0"/>
                      <wp:wrapNone/>
                      <wp:docPr id="34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992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55F8B" w:rsidRDefault="00E55F8B" w:rsidP="00E55F8B">
                                  <w:pPr>
                                    <w:jc w:val="center"/>
                                  </w:pPr>
                                  <w:r>
                                    <w:t xml:space="preserve">Bring a </w:t>
                                  </w:r>
                                  <w:r>
                                    <w:rPr>
                                      <w:b/>
                                    </w:rPr>
                                    <w:t>RUCKSACK</w:t>
                                  </w:r>
                                  <w:r>
                                    <w:t xml:space="preserve"> and </w:t>
                                  </w:r>
                                  <w:r>
                                    <w:rPr>
                                      <w:b/>
                                    </w:rPr>
                                    <w:t>WATER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4" o:spid="_x0000_s1026" type="#_x0000_t202" style="position:absolute;left:0;text-align:left;margin-left:22.65pt;margin-top:16pt;width:149.6pt;height: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VrtgIAALs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" filled="f" stroked="f">
                      <v:textbox>
                        <w:txbxContent>
                          <w:p w:rsidR="00E55F8B" w:rsidRDefault="00E55F8B" w:rsidP="00E55F8B">
                            <w:pPr>
                              <w:jc w:val="center"/>
                            </w:pPr>
                            <w:r>
                              <w:t xml:space="preserve">Bring a </w:t>
                            </w:r>
                            <w:r>
                              <w:rPr>
                                <w:b/>
                              </w:rPr>
                              <w:t>RUCKSACK</w:t>
                            </w:r>
                            <w:r>
                              <w:t xml:space="preserve"> and </w:t>
                            </w:r>
                            <w:r>
                              <w:rPr>
                                <w:b/>
                              </w:rPr>
                              <w:t>WATER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55F8B" w:rsidRPr="007116D2" w:rsidRDefault="00E55F8B" w:rsidP="00565C1C">
            <w:pPr>
              <w:jc w:val="center"/>
              <w:rPr>
                <w:position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1000125</wp:posOffset>
                      </wp:positionH>
                      <wp:positionV relativeFrom="paragraph">
                        <wp:posOffset>187960</wp:posOffset>
                      </wp:positionV>
                      <wp:extent cx="1187450" cy="914400"/>
                      <wp:effectExtent l="0" t="0" r="3175" b="1270"/>
                      <wp:wrapNone/>
                      <wp:docPr id="33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55F8B" w:rsidRDefault="00E55F8B" w:rsidP="00E55F8B">
                                  <w:r>
                                    <w:rPr>
                                      <w:rFonts w:ascii="Times New Roman" w:hAnsi="Times New Roman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876300" cy="781050"/>
                                        <wp:effectExtent l="0" t="0" r="0" b="0"/>
                                        <wp:docPr id="32" name="Picture 32" descr="backpack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7" descr="backpack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76300" cy="781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3" o:spid="_x0000_s1027" type="#_x0000_t202" style="position:absolute;left:0;text-align:left;margin-left:78.75pt;margin-top:14.8pt;width:93.5pt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niauAIAAMI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" filled="f" stroked="f">
                      <v:textbox>
                        <w:txbxContent>
                          <w:p w:rsidR="00E55F8B" w:rsidRDefault="00E55F8B" w:rsidP="00E55F8B">
                            <w:r>
                              <w:rPr>
                                <w:rFonts w:ascii="Times New Roman" w:hAnsi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876300" cy="781050"/>
                                  <wp:effectExtent l="0" t="0" r="0" b="0"/>
                                  <wp:docPr id="32" name="Picture 32" descr="backpa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backpac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6300" cy="781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406400</wp:posOffset>
                      </wp:positionH>
                      <wp:positionV relativeFrom="paragraph">
                        <wp:posOffset>187960</wp:posOffset>
                      </wp:positionV>
                      <wp:extent cx="610870" cy="958215"/>
                      <wp:effectExtent l="0" t="0" r="1905" b="0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0870" cy="958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55F8B" w:rsidRDefault="00E55F8B" w:rsidP="00E55F8B">
                                  <w:r>
                                    <w:rPr>
                                      <w:rFonts w:ascii="Times New Roman" w:hAnsi="Times New Roman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428625" cy="866775"/>
                                        <wp:effectExtent l="0" t="0" r="9525" b="9525"/>
                                        <wp:docPr id="30" name="Picture 30" descr="water%20bottl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 descr="water%20bottl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606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28625" cy="866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1" o:spid="_x0000_s1028" type="#_x0000_t202" style="position:absolute;left:0;text-align:left;margin-left:32pt;margin-top:14.8pt;width:48.1pt;height:75.4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" stroked="f">
                      <v:textbox style="mso-fit-shape-to-text:t">
                        <w:txbxContent>
                          <w:p w:rsidR="00E55F8B" w:rsidRDefault="00E55F8B" w:rsidP="00E55F8B">
                            <w:r>
                              <w:rPr>
                                <w:rFonts w:ascii="Times New Roman" w:hAnsi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28625" cy="866775"/>
                                  <wp:effectExtent l="0" t="0" r="9525" b="9525"/>
                                  <wp:docPr id="30" name="Picture 30" descr="water%20bottl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 descr="water%20bottl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60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862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  <w:r w:rsidRPr="007116D2">
              <w:rPr>
                <w:b/>
                <w:u w:val="single"/>
              </w:rPr>
              <w:t>HILLWALK AND EVENING WALK</w:t>
            </w:r>
          </w:p>
        </w:tc>
      </w:tr>
      <w:tr w:rsidR="00E55F8B" w:rsidRPr="007116D2" w:rsidTr="00565C1C">
        <w:trPr>
          <w:trHeight w:val="1594"/>
        </w:trPr>
        <w:tc>
          <w:tcPr>
            <w:tcW w:w="4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8B" w:rsidRPr="007116D2" w:rsidRDefault="00E55F8B" w:rsidP="00565C1C">
            <w:pPr>
              <w:rPr>
                <w:b/>
                <w:caps/>
              </w:rPr>
            </w:pPr>
          </w:p>
        </w:tc>
        <w:tc>
          <w:tcPr>
            <w:tcW w:w="4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8B" w:rsidRPr="007116D2" w:rsidRDefault="00E55F8B" w:rsidP="00565C1C">
            <w:pPr>
              <w:rPr>
                <w:position w:val="52"/>
              </w:rPr>
            </w:pPr>
          </w:p>
        </w:tc>
        <w:tc>
          <w:tcPr>
            <w:tcW w:w="3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  <w:r w:rsidRPr="007116D2">
              <w:rPr>
                <w:b/>
                <w:u w:val="single"/>
              </w:rPr>
              <w:t>Warm/Sunny Weather</w:t>
            </w: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  <w:r>
              <w:t xml:space="preserve">You can wear shorts and T-Shirt as long as you have sun cream on. </w:t>
            </w:r>
            <w:r>
              <w:rPr>
                <w:noProof/>
              </w:rPr>
              <w:drawing>
                <wp:inline distT="0" distB="0" distL="0" distR="0">
                  <wp:extent cx="895350" cy="800100"/>
                  <wp:effectExtent l="0" t="0" r="0" b="0"/>
                  <wp:docPr id="11" name="Picture 11" descr="backp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ackp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019175" cy="638175"/>
                  <wp:effectExtent l="0" t="0" r="9525" b="9525"/>
                  <wp:docPr id="10" name="Picture 10" descr="baseball%20c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aseball%20c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667" r="2791" b="78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95300" cy="962025"/>
                  <wp:effectExtent l="0" t="0" r="0" b="9525"/>
                  <wp:docPr id="9" name="Picture 9" descr="water%20bott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water%20bott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0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219200" cy="942975"/>
                  <wp:effectExtent l="0" t="0" r="0" b="9525"/>
                  <wp:docPr id="8" name="Picture 8" descr="boo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oo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3" t="8798" r="40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  <w:r w:rsidRPr="007116D2">
              <w:rPr>
                <w:b/>
                <w:u w:val="single"/>
              </w:rPr>
              <w:t>Cool/Cold Weather</w:t>
            </w:r>
          </w:p>
          <w:p w:rsidR="00E55F8B" w:rsidRPr="007116D2" w:rsidRDefault="00E55F8B" w:rsidP="00565C1C">
            <w:pPr>
              <w:jc w:val="center"/>
              <w:rPr>
                <w:b/>
              </w:rPr>
            </w:pPr>
            <w:r>
              <w:t xml:space="preserve">Must wear at </w:t>
            </w:r>
            <w:r w:rsidRPr="007116D2">
              <w:rPr>
                <w:b/>
              </w:rPr>
              <w:t>least 2 WARM LAYERS</w:t>
            </w: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1038225" cy="933450"/>
                  <wp:effectExtent l="0" t="0" r="9525" b="0"/>
                  <wp:docPr id="7" name="Picture 7" descr="backpa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ackpa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438150" cy="847725"/>
                  <wp:effectExtent l="0" t="0" r="0" b="9525"/>
                  <wp:docPr id="6" name="Picture 6" descr="water%20bott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water%20bott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0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095375" cy="857250"/>
                  <wp:effectExtent l="0" t="0" r="9525" b="0"/>
                  <wp:docPr id="5" name="Picture 5" descr="boo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oo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23" t="8798" r="40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619125" cy="914400"/>
                  <wp:effectExtent l="0" t="0" r="9525" b="0"/>
                  <wp:docPr id="4" name="Picture 4" descr="woolly h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oolly h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6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5F8B" w:rsidRPr="007116D2" w:rsidTr="00565C1C">
        <w:trPr>
          <w:trHeight w:val="579"/>
        </w:trPr>
        <w:tc>
          <w:tcPr>
            <w:tcW w:w="4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8B" w:rsidRPr="007116D2" w:rsidRDefault="00E55F8B" w:rsidP="00565C1C">
            <w:pPr>
              <w:rPr>
                <w:b/>
                <w:caps/>
              </w:rPr>
            </w:pPr>
          </w:p>
        </w:tc>
        <w:tc>
          <w:tcPr>
            <w:tcW w:w="4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8B" w:rsidRPr="007116D2" w:rsidRDefault="00E55F8B" w:rsidP="00565C1C">
            <w:pPr>
              <w:rPr>
                <w:position w:val="52"/>
              </w:rPr>
            </w:pPr>
          </w:p>
        </w:tc>
        <w:tc>
          <w:tcPr>
            <w:tcW w:w="6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8B" w:rsidRPr="007116D2" w:rsidRDefault="00E55F8B" w:rsidP="00565C1C">
            <w:pPr>
              <w:jc w:val="center"/>
              <w:rPr>
                <w:u w:val="single"/>
              </w:rPr>
            </w:pPr>
            <w:r>
              <w:t>No matter what the weather</w:t>
            </w:r>
            <w:r w:rsidRPr="007116D2">
              <w:rPr>
                <w:b/>
              </w:rPr>
              <w:t xml:space="preserve"> WEAR SENSIBLE FOOTWEAR</w:t>
            </w:r>
            <w:r>
              <w:t xml:space="preserve"> that supports your feet and take a </w:t>
            </w:r>
            <w:r w:rsidRPr="007116D2">
              <w:rPr>
                <w:b/>
              </w:rPr>
              <w:t>WATERPROOF JACKET</w:t>
            </w:r>
            <w:r>
              <w:t xml:space="preserve"> and </w:t>
            </w:r>
            <w:r w:rsidRPr="007116D2">
              <w:rPr>
                <w:b/>
              </w:rPr>
              <w:t xml:space="preserve">TROUSERS </w:t>
            </w:r>
            <w:r>
              <w:t>with you</w:t>
            </w:r>
          </w:p>
        </w:tc>
      </w:tr>
      <w:tr w:rsidR="00E55F8B" w:rsidRPr="007116D2" w:rsidTr="00565C1C">
        <w:trPr>
          <w:trHeight w:val="725"/>
        </w:trPr>
        <w:tc>
          <w:tcPr>
            <w:tcW w:w="4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8B" w:rsidRPr="007116D2" w:rsidRDefault="00E55F8B" w:rsidP="00565C1C">
            <w:pPr>
              <w:rPr>
                <w:b/>
                <w:caps/>
              </w:rPr>
            </w:pPr>
          </w:p>
        </w:tc>
        <w:tc>
          <w:tcPr>
            <w:tcW w:w="4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  <w:r w:rsidRPr="007116D2">
              <w:rPr>
                <w:b/>
                <w:u w:val="single"/>
              </w:rPr>
              <w:t>ARCHERY and RIFLES</w:t>
            </w:r>
          </w:p>
          <w:p w:rsidR="00E55F8B" w:rsidRDefault="00E55F8B" w:rsidP="00565C1C">
            <w:pPr>
              <w:jc w:val="center"/>
            </w:pPr>
            <w:r>
              <w:t xml:space="preserve">You must wear a </w:t>
            </w:r>
            <w:r w:rsidRPr="007116D2">
              <w:rPr>
                <w:b/>
              </w:rPr>
              <w:t>LONG SLEEVED</w:t>
            </w:r>
            <w:r>
              <w:t xml:space="preserve"> top and </w:t>
            </w:r>
            <w:r w:rsidRPr="007116D2">
              <w:rPr>
                <w:b/>
              </w:rPr>
              <w:t>CLOSED FOOTWEAR</w:t>
            </w:r>
          </w:p>
          <w:p w:rsidR="00E55F8B" w:rsidRDefault="00E55F8B" w:rsidP="00565C1C">
            <w:pPr>
              <w:jc w:val="center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1132205</wp:posOffset>
                      </wp:positionV>
                      <wp:extent cx="1068705" cy="914400"/>
                      <wp:effectExtent l="25400" t="20955" r="20320" b="2667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68705" cy="914400"/>
                                <a:chOff x="5055" y="7020"/>
                                <a:chExt cx="1683" cy="1440"/>
                              </a:xfrm>
                            </wpg:grpSpPr>
                            <wps:wsp>
                              <wps:cNvPr id="28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55" y="7020"/>
                                  <a:ext cx="1683" cy="1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055" y="7020"/>
                                  <a:ext cx="1683" cy="1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C039807" id="Group 27" o:spid="_x0000_s1026" style="position:absolute;margin-left:4.25pt;margin-top:89.15pt;width:84.15pt;height:1in;z-index:251660288" coordorigin="5055,7020" coordsize="1683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">
                      <v:line id="Line 6" o:spid="_x0000_s1027" style="position:absolute;visibility:visible;mso-wrap-style:square" from="5055,7020" to="6738,8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LFzsAAAADbAAAADwAAAGRycy9kb3ducmV2LnhtbERPPWvDMBDdA/0P4grdGrkphOJGMW0g&#10;4CGL3VI6HtLFNrZORlJsp7++GgIZH+97Vyx2EBP50DlW8LLOQBBrZzpuFHx/HZ/fQISIbHBwTAqu&#10;FKDYP6x2mBs3c0VTHRuRQjjkqKCNccylDLoli2HtRuLEnZ23GBP0jTQe5xRuB7nJsq202HFqaHGk&#10;Q0u6ry9WQV3qs/t79f3P7+dJ6yP6Cjuv1NPj8vEOItIS7+KbuzQKNmls+pJ+gNz/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pSxc7AAAAA2wAAAA8AAAAAAAAAAAAAAAAA&#10;oQIAAGRycy9kb3ducmV2LnhtbFBLBQYAAAAABAAEAPkAAACOAwAAAAA=&#10;" strokeweight="3pt"/>
                      <v:line id="Line 7" o:spid="_x0000_s1028" style="position:absolute;flip:x;visibility:visible;mso-wrap-style:square" from="5055,7020" to="6738,8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RrgMMAAADbAAAADwAAAGRycy9kb3ducmV2LnhtbESPQWsCMRSE70L/Q3gFL6Vma7HUrVGq&#10;YJXeasXzY/O6WbrvZZtE3f77Rih4HGbmG2a26LlVJwqx8WLgYVSAIqm8baQ2sP9c3z+DignFYuuF&#10;DPxShMX8ZjDD0vqzfNBpl2qVIRJLNOBS6kqtY+WIMY58R5K9Lx8YU5ah1jbgOcO51eOieNKMjeQF&#10;hx2tHFXfuyMbmLiKt+v95u7nEd9DYubl2+ZgzPC2f30BlahP1/B/e2sNjKdw+ZJ/gJ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QUa4DDAAAA2wAAAA8AAAAAAAAAAAAA&#10;AAAAoQIAAGRycy9kb3ducmV2LnhtbFBLBQYAAAAABAAEAPkAAACRAwAAAAA=&#10;" strokeweight="3pt"/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1190625" cy="1200150"/>
                  <wp:effectExtent l="0" t="0" r="9525" b="0"/>
                  <wp:docPr id="3" name="Picture 3" descr="longsleeved%20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longsleeved%20t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5F8B" w:rsidRDefault="00E55F8B" w:rsidP="00565C1C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85850" cy="857250"/>
                  <wp:effectExtent l="0" t="0" r="0" b="0"/>
                  <wp:docPr id="2" name="Picture 2" descr="sanda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anda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16D2">
              <w:rPr>
                <w:caps/>
                <w:noProof/>
              </w:rPr>
              <w:drawing>
                <wp:inline distT="0" distB="0" distL="0" distR="0">
                  <wp:extent cx="1323975" cy="733425"/>
                  <wp:effectExtent l="0" t="0" r="9525" b="9525"/>
                  <wp:docPr id="1" name="Picture 1" descr="train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train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  <w:r w:rsidRPr="007116D2">
              <w:rPr>
                <w:b/>
                <w:u w:val="single"/>
              </w:rPr>
              <w:lastRenderedPageBreak/>
              <w:t xml:space="preserve">BLIND TRAIL, OBSTACLE COURSE, LOW ROPES CLIMB and ABSEILING, 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  <w:r w:rsidRPr="007116D2">
              <w:rPr>
                <w:b/>
                <w:u w:val="single"/>
              </w:rPr>
              <w:t>HIGH ROPE</w:t>
            </w:r>
            <w:r>
              <w:rPr>
                <w:b/>
                <w:u w:val="single"/>
              </w:rPr>
              <w:t xml:space="preserve">S, ZIP WIRE, CRATE STACKING, HIGH ALL ABOARD &amp; </w:t>
            </w:r>
            <w:r w:rsidRPr="007116D2">
              <w:rPr>
                <w:b/>
                <w:u w:val="single"/>
              </w:rPr>
              <w:t>FENCING</w:t>
            </w:r>
          </w:p>
        </w:tc>
      </w:tr>
      <w:tr w:rsidR="00E55F8B" w:rsidRPr="007116D2" w:rsidTr="00565C1C">
        <w:trPr>
          <w:trHeight w:val="478"/>
        </w:trPr>
        <w:tc>
          <w:tcPr>
            <w:tcW w:w="4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8B" w:rsidRPr="007116D2" w:rsidRDefault="00E55F8B" w:rsidP="00565C1C">
            <w:pPr>
              <w:rPr>
                <w:b/>
                <w:caps/>
              </w:rPr>
            </w:pPr>
          </w:p>
        </w:tc>
        <w:tc>
          <w:tcPr>
            <w:tcW w:w="4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8B" w:rsidRDefault="00E55F8B" w:rsidP="00565C1C"/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8B" w:rsidRDefault="00E55F8B" w:rsidP="00565C1C">
            <w:pPr>
              <w:jc w:val="center"/>
            </w:pPr>
            <w:r>
              <w:t xml:space="preserve">Old clothes that are ok getting </w:t>
            </w:r>
            <w:r w:rsidRPr="007116D2">
              <w:rPr>
                <w:b/>
              </w:rPr>
              <w:t>WET</w:t>
            </w:r>
            <w:r>
              <w:t xml:space="preserve"> and </w:t>
            </w:r>
            <w:r w:rsidRPr="007116D2">
              <w:rPr>
                <w:b/>
              </w:rPr>
              <w:t>DIRTY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TEAM GAMES, WIDE GAMES &amp; MANOR OLYMPICS</w:t>
            </w:r>
          </w:p>
        </w:tc>
      </w:tr>
      <w:tr w:rsidR="00E55F8B" w:rsidRPr="007116D2" w:rsidTr="00565C1C">
        <w:trPr>
          <w:trHeight w:val="2575"/>
        </w:trPr>
        <w:tc>
          <w:tcPr>
            <w:tcW w:w="4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8B" w:rsidRPr="007116D2" w:rsidRDefault="00E55F8B" w:rsidP="00565C1C">
            <w:pPr>
              <w:rPr>
                <w:b/>
                <w:caps/>
              </w:rPr>
            </w:pPr>
          </w:p>
        </w:tc>
        <w:tc>
          <w:tcPr>
            <w:tcW w:w="4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5F8B" w:rsidRDefault="00E55F8B" w:rsidP="00565C1C"/>
        </w:tc>
        <w:tc>
          <w:tcPr>
            <w:tcW w:w="6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5F8B" w:rsidRPr="007116D2" w:rsidRDefault="00E55F8B" w:rsidP="00565C1C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1064260</wp:posOffset>
                  </wp:positionH>
                  <wp:positionV relativeFrom="paragraph">
                    <wp:posOffset>231775</wp:posOffset>
                  </wp:positionV>
                  <wp:extent cx="478155" cy="1030605"/>
                  <wp:effectExtent l="0" t="0" r="0" b="0"/>
                  <wp:wrapSquare wrapText="bothSides"/>
                  <wp:docPr id="26" name="Picture 26" descr="Trous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Trous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" cy="1030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3115945</wp:posOffset>
                  </wp:positionH>
                  <wp:positionV relativeFrom="paragraph">
                    <wp:posOffset>233680</wp:posOffset>
                  </wp:positionV>
                  <wp:extent cx="1085850" cy="857250"/>
                  <wp:effectExtent l="0" t="0" r="0" b="0"/>
                  <wp:wrapNone/>
                  <wp:docPr id="25" name="Picture 25" descr="sanda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anda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233680</wp:posOffset>
                  </wp:positionV>
                  <wp:extent cx="838200" cy="1076325"/>
                  <wp:effectExtent l="0" t="0" r="0" b="0"/>
                  <wp:wrapSquare wrapText="bothSides"/>
                  <wp:docPr id="24" name="Picture 24" descr="longsleeved%20t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longsleeved%20to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222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076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116D2">
              <w:rPr>
                <w:sz w:val="18"/>
                <w:szCs w:val="18"/>
              </w:rPr>
              <w:t>Long trousers and long sleeved top (even if it is sunny)</w:t>
            </w:r>
          </w:p>
          <w:p w:rsidR="00E55F8B" w:rsidRDefault="00E55F8B" w:rsidP="00565C1C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1275715</wp:posOffset>
                      </wp:positionH>
                      <wp:positionV relativeFrom="paragraph">
                        <wp:posOffset>95885</wp:posOffset>
                      </wp:positionV>
                      <wp:extent cx="1068705" cy="914400"/>
                      <wp:effectExtent l="23495" t="23495" r="22225" b="2413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68705" cy="914400"/>
                                <a:chOff x="5055" y="7020"/>
                                <a:chExt cx="1683" cy="1440"/>
                              </a:xfrm>
                            </wpg:grpSpPr>
                            <wps:wsp>
                              <wps:cNvPr id="22" name="Lin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55" y="7020"/>
                                  <a:ext cx="1683" cy="1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1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055" y="7020"/>
                                  <a:ext cx="1683" cy="14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219B17" id="Group 21" o:spid="_x0000_s1026" style="position:absolute;margin-left:100.45pt;margin-top:7.55pt;width:84.15pt;height:1in;z-index:251666432" coordorigin="5055,7020" coordsize="1683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">
                      <v:line id="Line 14" o:spid="_x0000_s1027" style="position:absolute;visibility:visible;mso-wrap-style:square" from="5055,7020" to="6738,8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7ryJMMAAADbAAAADwAAAGRycy9kb3ducmV2LnhtbESPwWrDMBBE74H+g9hCb41cF0JxooSk&#10;YPChl7gl5LhIG9vEWhlJtd1+fVUI5DjMzBtms5ttL0byoXOs4GWZgSDWznTcKPj6LJ/fQISIbLB3&#10;TAp+KMBu+7DYYGHcxEca69iIBOFQoII2xqGQMuiWLIalG4iTd3HeYkzSN9J4nBLc9jLPspW02HFa&#10;aHGg95b0tf62CupKX9zvq7+ezocPrUv0R+y8Uk+P834NItIc7+FbuzIK8hz+v6QfIL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u68iTDAAAA2wAAAA8AAAAAAAAAAAAA&#10;AAAAoQIAAGRycy9kb3ducmV2LnhtbFBLBQYAAAAABAAEAPkAAACRAwAAAAA=&#10;" strokeweight="3pt"/>
                      <v:line id="Line 15" o:spid="_x0000_s1028" style="position:absolute;flip:x;visibility:visible;mso-wrap-style:square" from="5055,7020" to="6738,8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fxcasMAAADbAAAADwAAAGRycy9kb3ducmV2LnhtbESPQUsDMRSE7wX/Q3iCl9Jm3VKRtWlR&#10;YW3xZi09PzbPzeK+lzWJ7frvjSD0OMzMN8xqM3KvThRi58XA7bwARdJ420lr4PBez+5BxYRisfdC&#10;Bn4owmZ9NVlhZf1Z3ui0T63KEIkVGnApDZXWsXHEGOd+IMnehw+MKcvQahvwnOHc67Io7jRjJ3nB&#10;4UDPjprP/TcbWLqGd/VhO/1a4GtIzPz0sj0ac3M9Pj6ASjSmS/i/vbMGygX8fck/QK9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X8XGrDAAAA2wAAAA8AAAAAAAAAAAAA&#10;AAAAoQIAAGRycy9kb3ducmV2LnhtbFBLBQYAAAAABAAEAPkAAACRAwAAAAA=&#10;" strokeweight="3pt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95885</wp:posOffset>
                      </wp:positionV>
                      <wp:extent cx="794385" cy="1030605"/>
                      <wp:effectExtent l="23495" t="23495" r="20320" b="22225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94385" cy="1030605"/>
                                <a:chOff x="11600" y="6484"/>
                                <a:chExt cx="2057" cy="2520"/>
                              </a:xfrm>
                            </wpg:grpSpPr>
                            <wps:wsp>
                              <wps:cNvPr id="19" name="Lin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00" y="6484"/>
                                  <a:ext cx="2057" cy="25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18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11600" y="6484"/>
                                  <a:ext cx="2057" cy="25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9619E9" id="Group 18" o:spid="_x0000_s1026" style="position:absolute;margin-left:10.45pt;margin-top:7.55pt;width:62.55pt;height:81.15pt;z-index:251667456" coordorigin="11600,6484" coordsize="2057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">
                      <v:line id="Line 17" o:spid="_x0000_s1027" style="position:absolute;visibility:visible;mso-wrap-style:square" from="11600,6484" to="13657,9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3Kq6L8AAADbAAAADwAAAGRycy9kb3ducmV2LnhtbERPTYvCMBC9C/6HMII3TV1hWatRVBA8&#10;eLEr4nFIxrbYTEqS1e7+erMgeJvH+5zFqrONuJMPtWMFk3EGglg7U3Op4PS9G32BCBHZYOOYFPxS&#10;gNWy31tgbtyDj3QvYilSCIccFVQxtrmUQVdkMYxdS5y4q/MWY4K+lMbjI4XbRn5k2ae0WHNqqLCl&#10;bUX6VvxYBcVeX93f1N/Ol81B6x36I9ZeqeGgW89BROriW/xy702aP4P/X9IBcvkE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3Kq6L8AAADbAAAADwAAAAAAAAAAAAAAAACh&#10;AgAAZHJzL2Rvd25yZXYueG1sUEsFBgAAAAAEAAQA+QAAAI0DAAAAAA==&#10;" strokeweight="3pt"/>
                      <v:line id="Line 18" o:spid="_x0000_s1028" style="position:absolute;flip:x;visibility:visible;mso-wrap-style:square" from="11600,6484" to="13657,90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7CHcAAAADbAAAADwAAAGRycy9kb3ducmV2LnhtbERPS2sCMRC+F/wPYQq9lJrVopStUVTw&#10;gTet9DxsppulO5M1SXX9982h0OPH954tem7VlUJsvBgYDQtQJJW3jdQGzh+blzdQMaFYbL2QgTtF&#10;WMwHDzMsrb/Jka6nVKscIrFEAy6lrtQ6Vo4Y49B3JJn78oExZRhqbQPecji3elwUU83YSG5w2NHa&#10;UfV9+mEDE1fxfnPePV9e8RASM6+2u09jnh775TuoRH36F/+599bAOK/PX/IP0PN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Uuwh3AAAAA2wAAAA8AAAAAAAAAAAAAAAAA&#10;oQIAAGRycy9kb3ducmV2LnhtbFBLBQYAAAAABAAEAPkAAACOAwAAAAA=&#10;" strokeweight="3pt"/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95885</wp:posOffset>
                  </wp:positionV>
                  <wp:extent cx="936625" cy="1135380"/>
                  <wp:effectExtent l="0" t="0" r="0" b="7620"/>
                  <wp:wrapNone/>
                  <wp:docPr id="17" name="Picture 17" descr="shorts%20and%20Tsghi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shorts%20and%20Tsghi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625" cy="1135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</w:p>
          <w:p w:rsidR="00E55F8B" w:rsidRPr="007116D2" w:rsidRDefault="00E55F8B" w:rsidP="00565C1C">
            <w:pPr>
              <w:jc w:val="center"/>
              <w:rPr>
                <w:b/>
                <w:u w:val="single"/>
              </w:rPr>
            </w:pPr>
            <w:r w:rsidRPr="003F1B12">
              <w:rPr>
                <w:b/>
                <w:color w:val="FF0000"/>
                <w:u w:val="single"/>
              </w:rPr>
              <w:t>NO:</w:t>
            </w:r>
            <w:r>
              <w:rPr>
                <w:b/>
                <w:u w:val="single"/>
              </w:rPr>
              <w:t xml:space="preserve"> SHORTS, </w:t>
            </w:r>
            <w:r w:rsidRPr="007116D2">
              <w:rPr>
                <w:b/>
                <w:u w:val="single"/>
              </w:rPr>
              <w:t>T-SHIRTS, WELLIES, CROCS or SANDALS</w:t>
            </w:r>
            <w:r>
              <w:t xml:space="preserve"> </w:t>
            </w:r>
          </w:p>
        </w:tc>
      </w:tr>
    </w:tbl>
    <w:p w:rsidR="00E55F8B" w:rsidRDefault="00E55F8B" w:rsidP="00E55F8B">
      <w:pPr>
        <w:jc w:val="center"/>
        <w:rPr>
          <w:rFonts w:eastAsia="Batang"/>
        </w:rPr>
        <w:sectPr w:rsidR="00E55F8B" w:rsidSect="008251D6">
          <w:pgSz w:w="16838" w:h="11906" w:orient="landscape"/>
          <w:pgMar w:top="0" w:right="567" w:bottom="142" w:left="238" w:header="709" w:footer="709" w:gutter="0"/>
          <w:cols w:space="720"/>
        </w:sectPr>
      </w:pPr>
      <w:r>
        <w:lastRenderedPageBreak/>
        <w:t>Please make sure you are on time to all sessions, they can not start without you!</w:t>
      </w:r>
      <w:r>
        <w:rPr>
          <w:rFonts w:eastAsia="Batang"/>
        </w:rPr>
        <w:t xml:space="preserve"> </w:t>
      </w:r>
      <w:r>
        <w:rPr>
          <w:b/>
          <w:sz w:val="26"/>
          <w:szCs w:val="26"/>
        </w:rPr>
        <w:t>If you have any questions about this ask an instructor</w:t>
      </w:r>
      <w:r>
        <w:rPr>
          <w:rFonts w:eastAsia="Batang"/>
        </w:rPr>
        <w:t xml:space="preserve">    </w:t>
      </w:r>
      <w:r>
        <w:rPr>
          <w:rFonts w:ascii="Univers" w:hAnsi="Univers"/>
          <w:smallCaps/>
          <w:sz w:val="16"/>
          <w:szCs w:val="16"/>
        </w:rPr>
        <w:t>Page 14</w:t>
      </w:r>
    </w:p>
    <w:p w:rsidR="00B85FFB" w:rsidRDefault="00B410F3"/>
    <w:sectPr w:rsidR="00B85F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CE056B"/>
    <w:multiLevelType w:val="hybridMultilevel"/>
    <w:tmpl w:val="F92A5A4C"/>
    <w:lvl w:ilvl="0" w:tplc="CA18943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F8B"/>
    <w:rsid w:val="00336891"/>
    <w:rsid w:val="004476E7"/>
    <w:rsid w:val="00AC2CF7"/>
    <w:rsid w:val="00B410F3"/>
    <w:rsid w:val="00E5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8A9DE7-3473-4BD5-B3CA-0FF96733B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F8B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70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392C6522</Template>
  <TotalTime>0</TotalTime>
  <Pages>4</Pages>
  <Words>727</Words>
  <Characters>4150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Black</dc:creator>
  <cp:keywords/>
  <dc:description/>
  <cp:lastModifiedBy>Stacy Black</cp:lastModifiedBy>
  <cp:revision>2</cp:revision>
  <dcterms:created xsi:type="dcterms:W3CDTF">2017-06-02T07:43:00Z</dcterms:created>
  <dcterms:modified xsi:type="dcterms:W3CDTF">2017-06-02T07:43:00Z</dcterms:modified>
</cp:coreProperties>
</file>