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421"/>
        <w:tblW w:w="9104" w:type="dxa"/>
        <w:tblLook w:val="04A0" w:firstRow="1" w:lastRow="0" w:firstColumn="1" w:lastColumn="0" w:noHBand="0" w:noVBand="1"/>
      </w:tblPr>
      <w:tblGrid>
        <w:gridCol w:w="2301"/>
        <w:gridCol w:w="2336"/>
        <w:gridCol w:w="2260"/>
        <w:gridCol w:w="2207"/>
      </w:tblGrid>
      <w:tr w:rsidR="001F7B9E" w:rsidRPr="001F7B9E" w:rsidTr="006D485B">
        <w:trPr>
          <w:trHeight w:val="1355"/>
        </w:trPr>
        <w:tc>
          <w:tcPr>
            <w:tcW w:w="2301" w:type="dxa"/>
          </w:tcPr>
          <w:p w:rsid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the link, take part in some STEM challenges. Tweet your results! </w:t>
            </w:r>
          </w:p>
          <w:p w:rsidR="00EF0BD1" w:rsidRPr="001F7B9E" w:rsidRDefault="0007712D" w:rsidP="00046288">
            <w:pPr>
              <w:jc w:val="center"/>
              <w:rPr>
                <w:rFonts w:ascii="SassoonPrimaryInfant" w:hAnsi="SassoonPrimaryInfant"/>
              </w:rPr>
            </w:pPr>
            <w:hyperlink r:id="rId6" w:history="1">
              <w:r w:rsidR="00046288" w:rsidRPr="0061226D">
                <w:rPr>
                  <w:rStyle w:val="Hyperlink"/>
                  <w:rFonts w:ascii="SassoonPrimaryInfant" w:hAnsi="SassoonPrimaryInfant"/>
                </w:rPr>
                <w:t>https://bit.ly/339meG1</w:t>
              </w:r>
            </w:hyperlink>
            <w:r w:rsidR="00046288"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2336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materials in your house, design and build a container that holds three paper clips so they don’t touch. </w:t>
            </w:r>
          </w:p>
        </w:tc>
        <w:tc>
          <w:tcPr>
            <w:tcW w:w="2260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Design and create an</w:t>
            </w:r>
            <w:r w:rsidR="007607BA">
              <w:rPr>
                <w:rFonts w:ascii="SassoonPrimaryInfant" w:hAnsi="SassoonPrimaryInfant"/>
              </w:rPr>
              <w:t xml:space="preserve"> invention to solve an everyday </w:t>
            </w:r>
            <w:r>
              <w:rPr>
                <w:rFonts w:ascii="SassoonPrimaryInfant" w:hAnsi="SassoonPrimaryInfant"/>
              </w:rPr>
              <w:t xml:space="preserve">problem. </w:t>
            </w:r>
            <w:r w:rsidR="001F7B9E" w:rsidRPr="001F7B9E"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2207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something using straws. </w:t>
            </w:r>
          </w:p>
        </w:tc>
      </w:tr>
      <w:tr w:rsidR="001F7B9E" w:rsidRPr="001F7B9E" w:rsidTr="006D485B">
        <w:trPr>
          <w:trHeight w:val="1069"/>
        </w:trPr>
        <w:tc>
          <w:tcPr>
            <w:tcW w:w="2301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materials at home, design and build a pencil case. </w:t>
            </w:r>
          </w:p>
        </w:tc>
        <w:tc>
          <w:tcPr>
            <w:tcW w:w="2336" w:type="dxa"/>
          </w:tcPr>
          <w:p w:rsidR="00046288" w:rsidRPr="001F7B9E" w:rsidRDefault="00046288" w:rsidP="0004628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LEGO or similar resources, build famous Scottish landmarks. </w:t>
            </w:r>
          </w:p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260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Create 2D and 3D shapes from toothpicks and playdough. </w:t>
            </w:r>
          </w:p>
        </w:tc>
        <w:tc>
          <w:tcPr>
            <w:tcW w:w="2207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a tower that is at least 30cm tall. </w:t>
            </w:r>
          </w:p>
        </w:tc>
      </w:tr>
      <w:tr w:rsidR="001F7B9E" w:rsidRPr="001F7B9E" w:rsidTr="006D485B">
        <w:trPr>
          <w:trHeight w:val="1355"/>
        </w:trPr>
        <w:tc>
          <w:tcPr>
            <w:tcW w:w="2301" w:type="dxa"/>
          </w:tcPr>
          <w:p w:rsidR="001F7B9E" w:rsidRPr="001F7B9E" w:rsidRDefault="00046288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something using recyclable materials. </w:t>
            </w:r>
          </w:p>
        </w:tc>
        <w:tc>
          <w:tcPr>
            <w:tcW w:w="2336" w:type="dxa"/>
          </w:tcPr>
          <w:p w:rsidR="001F7B9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something using uncooked spaghetti. </w:t>
            </w:r>
          </w:p>
        </w:tc>
        <w:tc>
          <w:tcPr>
            <w:tcW w:w="2260" w:type="dxa"/>
          </w:tcPr>
          <w:p w:rsidR="001F7B9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something using only newspaper. </w:t>
            </w:r>
          </w:p>
        </w:tc>
        <w:tc>
          <w:tcPr>
            <w:tcW w:w="2207" w:type="dxa"/>
          </w:tcPr>
          <w:p w:rsidR="001F7B9E" w:rsidRPr="001F7B9E" w:rsidRDefault="000E4834" w:rsidP="00E2672E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Create </w:t>
            </w:r>
            <w:r w:rsidR="00E2672E">
              <w:rPr>
                <w:rFonts w:ascii="SassoonPrimaryInfant" w:hAnsi="SassoonPrimaryInfant"/>
              </w:rPr>
              <w:t xml:space="preserve">your own STEM challenge. Can you challenge a family member and share it on Twitter. </w:t>
            </w:r>
          </w:p>
        </w:tc>
      </w:tr>
      <w:tr w:rsidR="001F7B9E" w:rsidRPr="001F7B9E" w:rsidTr="006D485B">
        <w:trPr>
          <w:trHeight w:val="1069"/>
        </w:trPr>
        <w:tc>
          <w:tcPr>
            <w:tcW w:w="2301" w:type="dxa"/>
          </w:tcPr>
          <w:p w:rsidR="001F7B9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 new toy; create a poster to advertise your toy to retailers. </w:t>
            </w:r>
          </w:p>
        </w:tc>
        <w:tc>
          <w:tcPr>
            <w:tcW w:w="2336" w:type="dxa"/>
          </w:tcPr>
          <w:p w:rsidR="00EF0BD1" w:rsidRPr="001F7B9E" w:rsidRDefault="00E2672E" w:rsidP="00E2672E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and build something using only string. </w:t>
            </w:r>
          </w:p>
        </w:tc>
        <w:tc>
          <w:tcPr>
            <w:tcW w:w="2260" w:type="dxa"/>
          </w:tcPr>
          <w:p w:rsid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the link, create your own playdough at home. </w:t>
            </w:r>
          </w:p>
          <w:p w:rsidR="00E2672E" w:rsidRPr="001F7B9E" w:rsidRDefault="0007712D" w:rsidP="00F54099">
            <w:pPr>
              <w:jc w:val="center"/>
              <w:rPr>
                <w:rFonts w:ascii="SassoonPrimaryInfant" w:hAnsi="SassoonPrimaryInfant"/>
              </w:rPr>
            </w:pPr>
            <w:hyperlink r:id="rId7" w:history="1">
              <w:r w:rsidR="00E2672E" w:rsidRPr="0061226D">
                <w:rPr>
                  <w:rStyle w:val="Hyperlink"/>
                  <w:rFonts w:ascii="SassoonPrimaryInfant" w:hAnsi="SassoonPrimaryInfant"/>
                </w:rPr>
                <w:t>https://bit.ly/338iQLq</w:t>
              </w:r>
            </w:hyperlink>
            <w:r w:rsidR="00E2672E"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2207" w:type="dxa"/>
          </w:tcPr>
          <w:p w:rsidR="001F7B9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Research a famous engineer, create a SWAY to show your knowledge.</w:t>
            </w:r>
          </w:p>
        </w:tc>
      </w:tr>
      <w:tr w:rsidR="001F7B9E" w:rsidRPr="001F7B9E" w:rsidTr="006D485B">
        <w:trPr>
          <w:trHeight w:val="2168"/>
        </w:trPr>
        <w:tc>
          <w:tcPr>
            <w:tcW w:w="2301" w:type="dxa"/>
          </w:tcPr>
          <w:p w:rsidR="001F7B9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Create an invention which tackles the problem of recycling. Advertise your invention using a poster and try to create it using household materials. </w:t>
            </w:r>
          </w:p>
        </w:tc>
        <w:tc>
          <w:tcPr>
            <w:tcW w:w="2336" w:type="dxa"/>
          </w:tcPr>
          <w:p w:rsidR="007F1731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Try to complete as many challenge cards as you can from the link below. Share your ideas on Twitter. </w:t>
            </w:r>
          </w:p>
          <w:p w:rsidR="00E2672E" w:rsidRPr="001F7B9E" w:rsidRDefault="0007712D" w:rsidP="00F54099">
            <w:pPr>
              <w:jc w:val="center"/>
              <w:rPr>
                <w:rFonts w:ascii="SassoonPrimaryInfant" w:hAnsi="SassoonPrimaryInfant"/>
              </w:rPr>
            </w:pPr>
            <w:hyperlink r:id="rId8" w:history="1">
              <w:r w:rsidR="00E2672E" w:rsidRPr="0061226D">
                <w:rPr>
                  <w:rStyle w:val="Hyperlink"/>
                  <w:rFonts w:ascii="SassoonPrimaryInfant" w:hAnsi="SassoonPrimaryInfant"/>
                </w:rPr>
                <w:t>https://bit.ly/2THmZ63</w:t>
              </w:r>
            </w:hyperlink>
            <w:r w:rsidR="00E2672E"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2260" w:type="dxa"/>
          </w:tcPr>
          <w:p w:rsid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Think about the story of Charlie and The Chocolate Factory. </w:t>
            </w:r>
          </w:p>
          <w:p w:rsidR="00E2672E" w:rsidRP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Design, create and build your own factory! </w:t>
            </w:r>
          </w:p>
        </w:tc>
        <w:tc>
          <w:tcPr>
            <w:tcW w:w="2207" w:type="dxa"/>
          </w:tcPr>
          <w:p w:rsidR="001F7B9E" w:rsidRDefault="00E2672E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the link below, take part in quick drawing activities. Can you challenge a family member too? </w:t>
            </w:r>
          </w:p>
          <w:p w:rsidR="00E2672E" w:rsidRPr="001F7B9E" w:rsidRDefault="0007712D" w:rsidP="00F54099">
            <w:pPr>
              <w:jc w:val="center"/>
              <w:rPr>
                <w:rFonts w:ascii="SassoonPrimaryInfant" w:hAnsi="SassoonPrimaryInfant"/>
              </w:rPr>
            </w:pPr>
            <w:hyperlink r:id="rId9" w:history="1">
              <w:r w:rsidR="00E2672E" w:rsidRPr="0061226D">
                <w:rPr>
                  <w:rStyle w:val="Hyperlink"/>
                  <w:rFonts w:ascii="SassoonPrimaryInfant" w:hAnsi="SassoonPrimaryInfant"/>
                </w:rPr>
                <w:t>https://bit.ly/38M6SIx</w:t>
              </w:r>
            </w:hyperlink>
            <w:r w:rsidR="00E2672E">
              <w:rPr>
                <w:rFonts w:ascii="SassoonPrimaryInfant" w:hAnsi="SassoonPrimaryInfant"/>
              </w:rPr>
              <w:t xml:space="preserve"> </w:t>
            </w:r>
          </w:p>
        </w:tc>
      </w:tr>
      <w:tr w:rsidR="001F7B9E" w:rsidRPr="001F7B9E" w:rsidTr="006D485B">
        <w:trPr>
          <w:trHeight w:val="256"/>
        </w:trPr>
        <w:tc>
          <w:tcPr>
            <w:tcW w:w="2301" w:type="dxa"/>
          </w:tcPr>
          <w:p w:rsidR="00B348DB" w:rsidRDefault="00E9351E" w:rsidP="00E2672E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 Dream </w:t>
            </w:r>
          </w:p>
          <w:p w:rsidR="00E9351E" w:rsidRPr="001F7B9E" w:rsidRDefault="00E9351E" w:rsidP="00E2672E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Martin Luther King Jr. had a dream. Equal Rights for all. Design a logo that represents peace or equal </w:t>
            </w:r>
            <w:r w:rsidR="007C7278">
              <w:rPr>
                <w:rFonts w:ascii="SassoonPrimaryInfant" w:hAnsi="SassoonPrimaryInfant"/>
              </w:rPr>
              <w:t xml:space="preserve">rights. </w:t>
            </w:r>
          </w:p>
        </w:tc>
        <w:tc>
          <w:tcPr>
            <w:tcW w:w="2336" w:type="dxa"/>
          </w:tcPr>
          <w:p w:rsidR="001F7B9E" w:rsidRDefault="004C24A6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Internet Safety</w:t>
            </w:r>
          </w:p>
          <w:p w:rsidR="004C24A6" w:rsidRPr="001F7B9E" w:rsidRDefault="004C24A6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Design a logo to encourage internet safety. Draw or use pic collage for your design! </w:t>
            </w:r>
          </w:p>
        </w:tc>
        <w:tc>
          <w:tcPr>
            <w:tcW w:w="2260" w:type="dxa"/>
          </w:tcPr>
          <w:p w:rsidR="001F7B9E" w:rsidRPr="004C24A6" w:rsidRDefault="004C24A6" w:rsidP="00F54099">
            <w:pPr>
              <w:jc w:val="center"/>
              <w:rPr>
                <w:rFonts w:ascii="SassoonPrimaryInfant" w:hAnsi="SassoonPrimaryInfant"/>
              </w:rPr>
            </w:pPr>
            <w:r w:rsidRPr="004C24A6">
              <w:rPr>
                <w:rFonts w:ascii="SassoonPrimaryInfant" w:hAnsi="SassoonPrimaryInfant"/>
                <w:color w:val="1B1B1B"/>
                <w:shd w:val="clear" w:color="auto" w:fill="FFFFFF"/>
              </w:rPr>
              <w:t>Can you design and build a boat from cardboard that’s strong enough to float, even with a weight on board?</w:t>
            </w:r>
            <w:r>
              <w:rPr>
                <w:rFonts w:ascii="SassoonPrimaryInfant" w:hAnsi="SassoonPrimaryInfant"/>
                <w:color w:val="1B1B1B"/>
                <w:shd w:val="clear" w:color="auto" w:fill="FFFFFF"/>
              </w:rPr>
              <w:t xml:space="preserve"> Test your creation! </w:t>
            </w:r>
          </w:p>
        </w:tc>
        <w:tc>
          <w:tcPr>
            <w:tcW w:w="2207" w:type="dxa"/>
          </w:tcPr>
          <w:p w:rsidR="001F7B9E" w:rsidRPr="001F7B9E" w:rsidRDefault="004C24A6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Plan, design and build a kite. Test and improve your creation to see if it is able to fly</w:t>
            </w:r>
            <w:r w:rsidR="005B7684">
              <w:rPr>
                <w:rFonts w:ascii="SassoonPrimaryInfant" w:hAnsi="SassoonPrimaryInfant"/>
              </w:rPr>
              <w:t xml:space="preserve"> outside</w:t>
            </w:r>
            <w:r>
              <w:rPr>
                <w:rFonts w:ascii="SassoonPrimaryInfant" w:hAnsi="SassoonPrimaryInfant"/>
              </w:rPr>
              <w:t xml:space="preserve">. </w:t>
            </w:r>
          </w:p>
        </w:tc>
      </w:tr>
    </w:tbl>
    <w:p w:rsidR="007C7278" w:rsidRPr="007C7278" w:rsidRDefault="007C7278">
      <w:pPr>
        <w:rPr>
          <w:rFonts w:ascii="SassoonPrimaryInfant" w:hAnsi="SassoonPrimaryInfant"/>
          <w:sz w:val="18"/>
          <w:szCs w:val="18"/>
        </w:rPr>
      </w:pPr>
      <w:r w:rsidRPr="008C5B73">
        <w:rPr>
          <w:rFonts w:ascii="SassoonPrimaryInfant" w:hAnsi="SassoonPrimaryInfant"/>
          <w:sz w:val="18"/>
          <w:szCs w:val="18"/>
        </w:rPr>
        <w:t>Here are</w:t>
      </w:r>
      <w:r w:rsidR="0007712D">
        <w:rPr>
          <w:rFonts w:ascii="SassoonPrimaryInfant" w:hAnsi="SassoonPrimaryInfant"/>
          <w:sz w:val="18"/>
          <w:szCs w:val="18"/>
        </w:rPr>
        <w:t xml:space="preserve"> some</w:t>
      </w:r>
      <w:bookmarkStart w:id="0" w:name="_GoBack"/>
      <w:bookmarkEnd w:id="0"/>
      <w:r w:rsidRPr="008C5B73">
        <w:rPr>
          <w:rFonts w:ascii="SassoonPrimaryInfant" w:hAnsi="SassoonPrimaryInfant"/>
          <w:sz w:val="18"/>
          <w:szCs w:val="18"/>
        </w:rPr>
        <w:t xml:space="preserve"> suggestions for STEM activities – please challenge yourself – and your family – appropriately.</w:t>
      </w:r>
    </w:p>
    <w:p w:rsidR="00227FBB" w:rsidRPr="001F7B9E" w:rsidRDefault="00227FBB">
      <w:pPr>
        <w:rPr>
          <w:rFonts w:ascii="SassoonPrimaryInfant" w:hAnsi="SassoonPrimaryInfant"/>
        </w:rPr>
      </w:pPr>
    </w:p>
    <w:sectPr w:rsidR="00227FBB" w:rsidRPr="001F7B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85B" w:rsidRDefault="006D485B" w:rsidP="001A2397">
      <w:pPr>
        <w:spacing w:after="0" w:line="240" w:lineRule="auto"/>
      </w:pPr>
      <w:r>
        <w:separator/>
      </w:r>
    </w:p>
  </w:endnote>
  <w:endnote w:type="continuationSeparator" w:id="0">
    <w:p w:rsidR="006D485B" w:rsidRDefault="006D485B" w:rsidP="001A2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78" w:rsidRDefault="007C7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78" w:rsidRDefault="007C72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78" w:rsidRDefault="007C7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85B" w:rsidRDefault="006D485B" w:rsidP="001A2397">
      <w:pPr>
        <w:spacing w:after="0" w:line="240" w:lineRule="auto"/>
      </w:pPr>
      <w:r>
        <w:separator/>
      </w:r>
    </w:p>
  </w:footnote>
  <w:footnote w:type="continuationSeparator" w:id="0">
    <w:p w:rsidR="006D485B" w:rsidRDefault="006D485B" w:rsidP="001A2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78" w:rsidRDefault="007C72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85B" w:rsidRPr="001A2397" w:rsidRDefault="006D485B" w:rsidP="001A2397">
    <w:pPr>
      <w:pStyle w:val="Header"/>
      <w:jc w:val="center"/>
      <w:rPr>
        <w:rFonts w:ascii="SassoonPrimaryInfant" w:hAnsi="SassoonPrimaryInfant"/>
        <w:sz w:val="36"/>
      </w:rPr>
    </w:pPr>
    <w:r w:rsidRPr="00F54099"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-99060</wp:posOffset>
          </wp:positionV>
          <wp:extent cx="819150" cy="819150"/>
          <wp:effectExtent l="0" t="0" r="0" b="0"/>
          <wp:wrapSquare wrapText="bothSides"/>
          <wp:docPr id="1" name="Picture 1" descr="Image result for st patricks denn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t patricks denn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817245" cy="817245"/>
          <wp:effectExtent l="0" t="0" r="1905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2397">
      <w:rPr>
        <w:rFonts w:ascii="SassoonPrimaryInfant" w:hAnsi="SassoonPrimaryInfant"/>
        <w:sz w:val="36"/>
      </w:rPr>
      <w:t>Primary 7 Home Learning</w:t>
    </w:r>
  </w:p>
  <w:p w:rsidR="006D485B" w:rsidRDefault="007C7278" w:rsidP="001A2397">
    <w:pPr>
      <w:pStyle w:val="Header"/>
      <w:jc w:val="center"/>
      <w:rPr>
        <w:rFonts w:ascii="SassoonPrimaryInfant" w:hAnsi="SassoonPrimaryInfant"/>
        <w:sz w:val="36"/>
      </w:rPr>
    </w:pPr>
    <w:r>
      <w:rPr>
        <w:rFonts w:ascii="SassoonPrimaryInfant" w:hAnsi="SassoonPrimaryInfant"/>
        <w:sz w:val="36"/>
      </w:rPr>
      <w:t>STE</w:t>
    </w:r>
    <w:r w:rsidR="006D485B">
      <w:rPr>
        <w:rFonts w:ascii="SassoonPrimaryInfant" w:hAnsi="SassoonPrimaryInfant"/>
        <w:sz w:val="36"/>
      </w:rPr>
      <w:t>M</w:t>
    </w:r>
  </w:p>
  <w:p w:rsidR="006D485B" w:rsidRPr="001A2397" w:rsidRDefault="006D485B" w:rsidP="001A2397">
    <w:pPr>
      <w:pStyle w:val="Header"/>
      <w:jc w:val="center"/>
      <w:rPr>
        <w:rFonts w:ascii="SassoonPrimaryInfant" w:hAnsi="SassoonPrimaryInfant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278" w:rsidRDefault="007C72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BB"/>
    <w:rsid w:val="00046288"/>
    <w:rsid w:val="0007712D"/>
    <w:rsid w:val="000A1282"/>
    <w:rsid w:val="000C1C81"/>
    <w:rsid w:val="000C2F3B"/>
    <w:rsid w:val="000E4834"/>
    <w:rsid w:val="000E7637"/>
    <w:rsid w:val="00176F2D"/>
    <w:rsid w:val="001A2397"/>
    <w:rsid w:val="001F7B9E"/>
    <w:rsid w:val="00227FBB"/>
    <w:rsid w:val="00252216"/>
    <w:rsid w:val="002E0BEC"/>
    <w:rsid w:val="00316CE7"/>
    <w:rsid w:val="003760E4"/>
    <w:rsid w:val="003C6D4C"/>
    <w:rsid w:val="00470C47"/>
    <w:rsid w:val="00493DA9"/>
    <w:rsid w:val="004C24A6"/>
    <w:rsid w:val="00570D64"/>
    <w:rsid w:val="005B35A0"/>
    <w:rsid w:val="005B7684"/>
    <w:rsid w:val="006715E4"/>
    <w:rsid w:val="006A7E53"/>
    <w:rsid w:val="006B1DE2"/>
    <w:rsid w:val="006D485B"/>
    <w:rsid w:val="007607BA"/>
    <w:rsid w:val="007C7278"/>
    <w:rsid w:val="007F1731"/>
    <w:rsid w:val="008C5B73"/>
    <w:rsid w:val="00952C1A"/>
    <w:rsid w:val="00B348DB"/>
    <w:rsid w:val="00D5591A"/>
    <w:rsid w:val="00DE1A07"/>
    <w:rsid w:val="00E2672E"/>
    <w:rsid w:val="00E9351E"/>
    <w:rsid w:val="00EF0BD1"/>
    <w:rsid w:val="00F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0750C6C"/>
  <w15:chartTrackingRefBased/>
  <w15:docId w15:val="{0F6F8F39-CDAD-4065-972B-61EAA564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12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97"/>
  </w:style>
  <w:style w:type="paragraph" w:styleId="Footer">
    <w:name w:val="footer"/>
    <w:basedOn w:val="Normal"/>
    <w:link w:val="Foot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97"/>
  </w:style>
  <w:style w:type="character" w:styleId="FollowedHyperlink">
    <w:name w:val="FollowedHyperlink"/>
    <w:basedOn w:val="DefaultParagraphFont"/>
    <w:uiPriority w:val="99"/>
    <w:semiHidden/>
    <w:unhideWhenUsed/>
    <w:rsid w:val="00E26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THmZ63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bit.ly/338iQLq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it.ly/339meG1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bit.ly/38M6SI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F05F503B</Template>
  <TotalTime>73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Ainsley McNiven</dc:creator>
  <cp:keywords/>
  <dc:description/>
  <cp:lastModifiedBy>Lisa Urbanowicz</cp:lastModifiedBy>
  <cp:revision>36</cp:revision>
  <dcterms:created xsi:type="dcterms:W3CDTF">2020-03-11T16:07:00Z</dcterms:created>
  <dcterms:modified xsi:type="dcterms:W3CDTF">2020-03-13T15:44:00Z</dcterms:modified>
</cp:coreProperties>
</file>