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FBB" w:rsidRDefault="00227FBB">
      <w:pPr>
        <w:rPr>
          <w:rFonts w:ascii="SassoonPrimaryInfant" w:hAnsi="SassoonPrimaryInfan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6"/>
        <w:gridCol w:w="4437"/>
      </w:tblGrid>
      <w:tr w:rsidR="00EB16FA" w:rsidTr="00EB16FA">
        <w:trPr>
          <w:trHeight w:val="465"/>
        </w:trPr>
        <w:tc>
          <w:tcPr>
            <w:tcW w:w="4436" w:type="dxa"/>
          </w:tcPr>
          <w:p w:rsidR="00EB16FA" w:rsidRDefault="00EB16FA" w:rsidP="007879B3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CLIC</w:t>
            </w:r>
          </w:p>
        </w:tc>
        <w:tc>
          <w:tcPr>
            <w:tcW w:w="4437" w:type="dxa"/>
          </w:tcPr>
          <w:p w:rsidR="00EB16FA" w:rsidRDefault="00EB16FA" w:rsidP="007879B3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Core Maths</w:t>
            </w:r>
          </w:p>
        </w:tc>
      </w:tr>
      <w:tr w:rsidR="00EB16FA" w:rsidTr="00F15B24">
        <w:trPr>
          <w:trHeight w:val="593"/>
        </w:trPr>
        <w:tc>
          <w:tcPr>
            <w:tcW w:w="4436" w:type="dxa"/>
          </w:tcPr>
          <w:p w:rsidR="00EB16FA" w:rsidRDefault="00EB16FA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Using Hit the Button practise your times tables. </w:t>
            </w:r>
            <w:hyperlink r:id="rId6" w:history="1">
              <w:r w:rsidRPr="0045740F">
                <w:rPr>
                  <w:rStyle w:val="Hyperlink"/>
                  <w:rFonts w:ascii="SassoonPrimaryInfant" w:hAnsi="SassoonPrimaryInfant"/>
                </w:rPr>
                <w:t>https://bit.ly/2TVE7nE</w:t>
              </w:r>
            </w:hyperlink>
          </w:p>
        </w:tc>
        <w:tc>
          <w:tcPr>
            <w:tcW w:w="4437" w:type="dxa"/>
          </w:tcPr>
          <w:p w:rsidR="00EB16FA" w:rsidRDefault="00EB16FA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Check </w:t>
            </w:r>
            <w:proofErr w:type="spellStart"/>
            <w:r>
              <w:rPr>
                <w:rFonts w:ascii="SassoonPrimaryInfant" w:hAnsi="SassoonPrimaryInfant"/>
              </w:rPr>
              <w:t>Mangahigh</w:t>
            </w:r>
            <w:proofErr w:type="spellEnd"/>
            <w:r>
              <w:rPr>
                <w:rFonts w:ascii="SassoonPrimaryInfant" w:hAnsi="SassoonPrimaryInfant"/>
              </w:rPr>
              <w:t xml:space="preserve"> for assigned tasks.</w:t>
            </w:r>
          </w:p>
        </w:tc>
      </w:tr>
      <w:tr w:rsidR="00EB16FA" w:rsidTr="00EB16FA">
        <w:trPr>
          <w:trHeight w:val="946"/>
        </w:trPr>
        <w:tc>
          <w:tcPr>
            <w:tcW w:w="4436" w:type="dxa"/>
          </w:tcPr>
          <w:p w:rsidR="00EB16FA" w:rsidRDefault="00E7599D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Create times table question cards at home. Time yourself, can you beat your previous time? Challenge a family member to practise.</w:t>
            </w:r>
          </w:p>
        </w:tc>
        <w:tc>
          <w:tcPr>
            <w:tcW w:w="4437" w:type="dxa"/>
          </w:tcPr>
          <w:p w:rsidR="00EB16FA" w:rsidRDefault="00EB16FA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Create a survey on Glow using Microsoft Forms. Survey your family members. Create graphs using Excel and share your findings.</w:t>
            </w:r>
          </w:p>
        </w:tc>
      </w:tr>
      <w:tr w:rsidR="00EB16FA" w:rsidTr="00EB16FA">
        <w:trPr>
          <w:trHeight w:val="465"/>
        </w:trPr>
        <w:tc>
          <w:tcPr>
            <w:tcW w:w="4436" w:type="dxa"/>
          </w:tcPr>
          <w:p w:rsidR="00695571" w:rsidRDefault="00695571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Using Google’s Random Number Generator practise reading digits from 1-1,000,000,000.</w:t>
            </w:r>
          </w:p>
          <w:p w:rsidR="00EB16FA" w:rsidRDefault="00DE540A" w:rsidP="00695571">
            <w:pPr>
              <w:jc w:val="center"/>
              <w:rPr>
                <w:rFonts w:ascii="SassoonPrimaryInfant" w:hAnsi="SassoonPrimaryInfant"/>
              </w:rPr>
            </w:pPr>
            <w:hyperlink r:id="rId7" w:history="1">
              <w:r w:rsidR="00695571" w:rsidRPr="0045740F">
                <w:rPr>
                  <w:rStyle w:val="Hyperlink"/>
                  <w:rFonts w:ascii="SassoonPrimaryInfant" w:hAnsi="SassoonPrimaryInfant"/>
                </w:rPr>
                <w:t>https://bit.ly/38GrQZt</w:t>
              </w:r>
            </w:hyperlink>
          </w:p>
        </w:tc>
        <w:tc>
          <w:tcPr>
            <w:tcW w:w="4437" w:type="dxa"/>
          </w:tcPr>
          <w:p w:rsidR="00D31029" w:rsidRDefault="00D31029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Write down the current time in words, 24 hr format and 12 hour format. Can you come up with some other examples?</w:t>
            </w:r>
          </w:p>
          <w:p w:rsidR="00EB16FA" w:rsidRDefault="00D31029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Send them on Teams.</w:t>
            </w:r>
          </w:p>
        </w:tc>
      </w:tr>
      <w:tr w:rsidR="00EB16FA" w:rsidTr="00EB16FA">
        <w:trPr>
          <w:trHeight w:val="439"/>
        </w:trPr>
        <w:tc>
          <w:tcPr>
            <w:tcW w:w="4436" w:type="dxa"/>
          </w:tcPr>
          <w:p w:rsidR="00EB16FA" w:rsidRDefault="005E5576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Use smile multiplication to solve some 3d </w:t>
            </w:r>
            <w:r w:rsidRPr="005E5576">
              <w:rPr>
                <w:rFonts w:ascii="SassoonPrimaryInfant" w:hAnsi="SassoonPrimaryInfant"/>
              </w:rPr>
              <w:t>÷</w:t>
            </w:r>
            <w:r>
              <w:rPr>
                <w:rFonts w:ascii="SassoonPrimaryInfant" w:hAnsi="SassoonPrimaryInfant"/>
              </w:rPr>
              <w:t xml:space="preserve"> 1d calculations of your own.</w:t>
            </w:r>
          </w:p>
        </w:tc>
        <w:tc>
          <w:tcPr>
            <w:tcW w:w="4437" w:type="dxa"/>
          </w:tcPr>
          <w:p w:rsidR="005F1788" w:rsidRPr="00F72CD5" w:rsidRDefault="008D1619" w:rsidP="00695571">
            <w:pPr>
              <w:jc w:val="center"/>
              <w:rPr>
                <w:rFonts w:ascii="SassoonPrimaryInfant" w:hAnsi="SassoonPrimaryInfant"/>
                <w:highlight w:val="yellow"/>
              </w:rPr>
            </w:pPr>
            <w:r w:rsidRPr="008D1619">
              <w:rPr>
                <w:rFonts w:ascii="SassoonPrimaryInfant" w:hAnsi="SassoonPrimaryInfant"/>
              </w:rPr>
              <w:t xml:space="preserve">Create a </w:t>
            </w:r>
            <w:r w:rsidR="00DE540A">
              <w:rPr>
                <w:rFonts w:ascii="SassoonPrimaryInfant" w:hAnsi="SassoonPrimaryInfant"/>
              </w:rPr>
              <w:t>shopping list using food prices. C</w:t>
            </w:r>
            <w:bookmarkStart w:id="0" w:name="_GoBack"/>
            <w:bookmarkEnd w:id="0"/>
            <w:r w:rsidRPr="008D1619">
              <w:rPr>
                <w:rFonts w:ascii="SassoonPrimaryInfant" w:hAnsi="SassoonPrimaryInfant"/>
              </w:rPr>
              <w:t xml:space="preserve">an you add the total of the list, then divide the price by the number in your household to pay the bill? Use online shopping sites to help. </w:t>
            </w:r>
          </w:p>
        </w:tc>
      </w:tr>
      <w:tr w:rsidR="00EB16FA" w:rsidTr="00EB16FA">
        <w:trPr>
          <w:trHeight w:val="465"/>
        </w:trPr>
        <w:tc>
          <w:tcPr>
            <w:tcW w:w="4436" w:type="dxa"/>
          </w:tcPr>
          <w:p w:rsidR="00695571" w:rsidRPr="001F7B9E" w:rsidRDefault="00695571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Create a Coin Card to solve any 1d x 2d calculations.</w:t>
            </w:r>
          </w:p>
          <w:p w:rsidR="00F15B24" w:rsidRDefault="00F15B24" w:rsidP="00695571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4437" w:type="dxa"/>
          </w:tcPr>
          <w:p w:rsidR="00EB16FA" w:rsidRPr="00F72CD5" w:rsidRDefault="008D1619" w:rsidP="00695571">
            <w:pPr>
              <w:jc w:val="center"/>
              <w:rPr>
                <w:rFonts w:ascii="SassoonPrimaryInfant" w:hAnsi="SassoonPrimaryInfant"/>
                <w:highlight w:val="yellow"/>
              </w:rPr>
            </w:pPr>
            <w:r w:rsidRPr="008D1619">
              <w:rPr>
                <w:rFonts w:ascii="SassoonPrimaryInfant" w:hAnsi="SassoonPrimaryInfant"/>
              </w:rPr>
              <w:t xml:space="preserve">Create a net for a 3D shape using 2D shapes. Accurately measure your net and try to fold it to make a 3D shape. </w:t>
            </w:r>
          </w:p>
        </w:tc>
      </w:tr>
      <w:tr w:rsidR="00EB16FA" w:rsidTr="00EB16FA">
        <w:trPr>
          <w:trHeight w:val="439"/>
        </w:trPr>
        <w:tc>
          <w:tcPr>
            <w:tcW w:w="4436" w:type="dxa"/>
          </w:tcPr>
          <w:p w:rsidR="00EB16FA" w:rsidRDefault="00F15B24" w:rsidP="00695571">
            <w:pPr>
              <w:jc w:val="center"/>
              <w:rPr>
                <w:rFonts w:ascii="SassoonPrimaryInfant" w:hAnsi="SassoonPrimaryInfant"/>
              </w:rPr>
            </w:pPr>
            <w:r w:rsidRPr="00F15B24">
              <w:rPr>
                <w:rFonts w:ascii="SassoonPrimaryInfant" w:hAnsi="SassoonPrimaryInfant"/>
              </w:rPr>
              <w:t xml:space="preserve">Write out your Learn </w:t>
            </w:r>
            <w:proofErr w:type="gramStart"/>
            <w:r w:rsidR="00FF1D84">
              <w:rPr>
                <w:rFonts w:ascii="SassoonPrimaryInfant" w:hAnsi="SassoonPrimaryInfant"/>
              </w:rPr>
              <w:t>It</w:t>
            </w:r>
            <w:r w:rsidR="00EB54A2" w:rsidRPr="00F15B24">
              <w:rPr>
                <w:rFonts w:ascii="SassoonPrimaryInfant" w:hAnsi="SassoonPrimaryInfant"/>
              </w:rPr>
              <w:t>s</w:t>
            </w:r>
            <w:proofErr w:type="gramEnd"/>
            <w:r w:rsidRPr="00F15B24">
              <w:rPr>
                <w:rFonts w:ascii="SassoonPrimaryInfant" w:hAnsi="SassoonPrimaryInfant"/>
              </w:rPr>
              <w:t xml:space="preserve"> as quickly as you can whi</w:t>
            </w:r>
            <w:r w:rsidR="00EB54A2">
              <w:rPr>
                <w:rFonts w:ascii="SassoonPrimaryInfant" w:hAnsi="SassoonPrimaryInfant"/>
              </w:rPr>
              <w:t xml:space="preserve">le someone at home keeps time. </w:t>
            </w:r>
            <w:r w:rsidRPr="00F15B24">
              <w:rPr>
                <w:rFonts w:ascii="SassoonPrimaryInfant" w:hAnsi="SassoonPrimaryInfant"/>
              </w:rPr>
              <w:t>How many can you write in 1 minute?</w:t>
            </w:r>
          </w:p>
        </w:tc>
        <w:tc>
          <w:tcPr>
            <w:tcW w:w="4437" w:type="dxa"/>
          </w:tcPr>
          <w:p w:rsidR="00EB16FA" w:rsidRDefault="00D565B9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Revise fractions using the Daily 10 game. </w:t>
            </w:r>
            <w:hyperlink r:id="rId8" w:history="1">
              <w:r w:rsidRPr="0045740F">
                <w:rPr>
                  <w:rStyle w:val="Hyperlink"/>
                  <w:rFonts w:ascii="SassoonPrimaryInfant" w:hAnsi="SassoonPrimaryInfant"/>
                </w:rPr>
                <w:t>https://bit.ly/2W2jGb4</w:t>
              </w:r>
            </w:hyperlink>
          </w:p>
          <w:p w:rsidR="00D565B9" w:rsidRDefault="00D565B9" w:rsidP="00695571">
            <w:pPr>
              <w:jc w:val="center"/>
              <w:rPr>
                <w:rFonts w:ascii="SassoonPrimaryInfant" w:hAnsi="SassoonPrimaryInfant"/>
              </w:rPr>
            </w:pPr>
          </w:p>
        </w:tc>
      </w:tr>
      <w:tr w:rsidR="00FA2075" w:rsidTr="00EA2EDA">
        <w:trPr>
          <w:trHeight w:val="878"/>
        </w:trPr>
        <w:tc>
          <w:tcPr>
            <w:tcW w:w="4436" w:type="dxa"/>
          </w:tcPr>
          <w:p w:rsidR="00FA2075" w:rsidRPr="00F15B24" w:rsidRDefault="006B31B5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Think of 10 different decimal numbers</w:t>
            </w:r>
            <w:r w:rsidR="00F72CD5">
              <w:rPr>
                <w:rFonts w:ascii="SassoonPrimaryInfant" w:hAnsi="SassoonPrimaryInfant"/>
              </w:rPr>
              <w:t xml:space="preserve"> -</w:t>
            </w:r>
            <w:r>
              <w:rPr>
                <w:rFonts w:ascii="SassoonPrimaryInfant" w:hAnsi="SassoonPrimaryInfant"/>
              </w:rPr>
              <w:t xml:space="preserve"> can you divide each by 10 and 100?</w:t>
            </w:r>
          </w:p>
        </w:tc>
        <w:tc>
          <w:tcPr>
            <w:tcW w:w="4437" w:type="dxa"/>
          </w:tcPr>
          <w:p w:rsidR="00EA2EDA" w:rsidRDefault="00EA2EDA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Compare the decimals using the greater than (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&gt;</w:t>
            </w:r>
            <w:r>
              <w:rPr>
                <w:rFonts w:ascii="SassoonPrimaryInfant" w:hAnsi="SassoonPrimaryInfant"/>
              </w:rPr>
              <w:t>) and less than (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&lt;</w:t>
            </w:r>
            <w:r>
              <w:rPr>
                <w:rFonts w:ascii="SassoonPrimaryInfant" w:hAnsi="SassoonPrimaryInfant"/>
              </w:rPr>
              <w:t>).</w:t>
            </w:r>
          </w:p>
          <w:p w:rsidR="00EA2EDA" w:rsidRDefault="00DE540A" w:rsidP="00695571">
            <w:pPr>
              <w:jc w:val="center"/>
              <w:rPr>
                <w:rFonts w:ascii="SassoonPrimaryInfant" w:hAnsi="SassoonPrimaryInfant"/>
              </w:rPr>
            </w:pPr>
            <w:hyperlink r:id="rId9" w:history="1">
              <w:r w:rsidR="00EA2EDA" w:rsidRPr="0045740F">
                <w:rPr>
                  <w:rStyle w:val="Hyperlink"/>
                  <w:rFonts w:ascii="SassoonPrimaryInfant" w:hAnsi="SassoonPrimaryInfant"/>
                </w:rPr>
                <w:t>https://bit.ly/39Hlv17</w:t>
              </w:r>
            </w:hyperlink>
          </w:p>
        </w:tc>
      </w:tr>
      <w:tr w:rsidR="00FA2075" w:rsidTr="00EB16FA">
        <w:trPr>
          <w:trHeight w:val="439"/>
        </w:trPr>
        <w:tc>
          <w:tcPr>
            <w:tcW w:w="4436" w:type="dxa"/>
          </w:tcPr>
          <w:p w:rsidR="00FA2075" w:rsidRPr="00F15B24" w:rsidRDefault="00695571" w:rsidP="00695571">
            <w:pPr>
              <w:jc w:val="center"/>
              <w:rPr>
                <w:rFonts w:ascii="SassoonPrimaryInfant" w:hAnsi="SassoonPrimaryInfant"/>
              </w:rPr>
            </w:pPr>
            <w:r w:rsidRPr="00FF1D84">
              <w:rPr>
                <w:rFonts w:ascii="SassoonPrimaryInfant" w:hAnsi="SassoonPrimaryInfant"/>
              </w:rPr>
              <w:t>Sit on the floor opposite a family member.  Roll a ball between you while saying your Learn Its.</w:t>
            </w:r>
          </w:p>
        </w:tc>
        <w:tc>
          <w:tcPr>
            <w:tcW w:w="4437" w:type="dxa"/>
          </w:tcPr>
          <w:p w:rsidR="00FA2075" w:rsidRDefault="00695571" w:rsidP="0069557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Explore and complete the fractions tasks.</w:t>
            </w:r>
          </w:p>
          <w:p w:rsidR="00695571" w:rsidRDefault="00DE540A" w:rsidP="00695571">
            <w:pPr>
              <w:jc w:val="center"/>
              <w:rPr>
                <w:rFonts w:ascii="SassoonPrimaryInfant" w:hAnsi="SassoonPrimaryInfant"/>
              </w:rPr>
            </w:pPr>
            <w:hyperlink r:id="rId10" w:history="1">
              <w:r w:rsidR="00695571" w:rsidRPr="0045740F">
                <w:rPr>
                  <w:rStyle w:val="Hyperlink"/>
                  <w:rFonts w:ascii="SassoonPrimaryInfant" w:hAnsi="SassoonPrimaryInfant"/>
                </w:rPr>
                <w:t>https://bbc.in/2vXrVuv</w:t>
              </w:r>
            </w:hyperlink>
          </w:p>
          <w:p w:rsidR="00695571" w:rsidRDefault="00695571" w:rsidP="00695571">
            <w:pPr>
              <w:jc w:val="center"/>
              <w:rPr>
                <w:rFonts w:ascii="SassoonPrimaryInfant" w:hAnsi="SassoonPrimaryInfant"/>
              </w:rPr>
            </w:pPr>
          </w:p>
        </w:tc>
      </w:tr>
    </w:tbl>
    <w:p w:rsidR="007879B3" w:rsidRPr="001F7B9E" w:rsidRDefault="007879B3">
      <w:pPr>
        <w:rPr>
          <w:rFonts w:ascii="SassoonPrimaryInfant" w:hAnsi="SassoonPrimaryInfant"/>
        </w:rPr>
      </w:pPr>
    </w:p>
    <w:p w:rsidR="00695571" w:rsidRPr="001F7B9E" w:rsidRDefault="00695571">
      <w:pPr>
        <w:rPr>
          <w:rFonts w:ascii="SassoonPrimaryInfant" w:hAnsi="SassoonPrimaryInfant"/>
        </w:rPr>
      </w:pPr>
    </w:p>
    <w:sectPr w:rsidR="00695571" w:rsidRPr="001F7B9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397" w:rsidRDefault="001A2397" w:rsidP="001A2397">
      <w:pPr>
        <w:spacing w:after="0" w:line="240" w:lineRule="auto"/>
      </w:pPr>
      <w:r>
        <w:separator/>
      </w:r>
    </w:p>
  </w:endnote>
  <w:endnote w:type="continuationSeparator" w:id="0">
    <w:p w:rsidR="001A2397" w:rsidRDefault="001A2397" w:rsidP="001A2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397" w:rsidRDefault="001A2397" w:rsidP="001A2397">
      <w:pPr>
        <w:spacing w:after="0" w:line="240" w:lineRule="auto"/>
      </w:pPr>
      <w:r>
        <w:separator/>
      </w:r>
    </w:p>
  </w:footnote>
  <w:footnote w:type="continuationSeparator" w:id="0">
    <w:p w:rsidR="001A2397" w:rsidRDefault="001A2397" w:rsidP="001A2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397" w:rsidRPr="001A2397" w:rsidRDefault="00F54099" w:rsidP="001A2397">
    <w:pPr>
      <w:pStyle w:val="Header"/>
      <w:jc w:val="center"/>
      <w:rPr>
        <w:rFonts w:ascii="SassoonPrimaryInfant" w:hAnsi="SassoonPrimaryInfant"/>
        <w:sz w:val="36"/>
      </w:rPr>
    </w:pPr>
    <w:r w:rsidRPr="00F54099">
      <w:rPr>
        <w:rFonts w:ascii="SassoonPrimaryInfant" w:hAnsi="SassoonPrimaryInfant"/>
        <w:noProof/>
        <w:sz w:val="36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-99060</wp:posOffset>
          </wp:positionV>
          <wp:extent cx="819150" cy="819150"/>
          <wp:effectExtent l="0" t="0" r="0" b="0"/>
          <wp:wrapSquare wrapText="bothSides"/>
          <wp:docPr id="1" name="Picture 1" descr="Image result for st patricks denn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st patricks denn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assoonPrimaryInfant" w:hAnsi="SassoonPrimaryInfant"/>
        <w:noProof/>
        <w:sz w:val="36"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-97155</wp:posOffset>
          </wp:positionV>
          <wp:extent cx="817245" cy="817245"/>
          <wp:effectExtent l="0" t="0" r="1905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2397" w:rsidRPr="001A2397">
      <w:rPr>
        <w:rFonts w:ascii="SassoonPrimaryInfant" w:hAnsi="SassoonPrimaryInfant"/>
        <w:sz w:val="36"/>
      </w:rPr>
      <w:t>Primary 7 Home Learning</w:t>
    </w:r>
  </w:p>
  <w:p w:rsidR="001A2397" w:rsidRDefault="007879B3" w:rsidP="001A2397">
    <w:pPr>
      <w:pStyle w:val="Header"/>
      <w:jc w:val="center"/>
      <w:rPr>
        <w:rFonts w:ascii="SassoonPrimaryInfant" w:hAnsi="SassoonPrimaryInfant"/>
        <w:sz w:val="36"/>
      </w:rPr>
    </w:pPr>
    <w:r>
      <w:rPr>
        <w:rFonts w:ascii="SassoonPrimaryInfant" w:hAnsi="SassoonPrimaryInfant"/>
        <w:sz w:val="36"/>
      </w:rPr>
      <w:t>Numeracy</w:t>
    </w:r>
  </w:p>
  <w:p w:rsidR="001A2397" w:rsidRPr="001A2397" w:rsidRDefault="001A2397" w:rsidP="001A2397">
    <w:pPr>
      <w:pStyle w:val="Header"/>
      <w:jc w:val="center"/>
      <w:rPr>
        <w:rFonts w:ascii="SassoonPrimaryInfant" w:hAnsi="SassoonPrimaryInfant"/>
        <w:sz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FBB"/>
    <w:rsid w:val="000A1282"/>
    <w:rsid w:val="000C1C81"/>
    <w:rsid w:val="000C2F3B"/>
    <w:rsid w:val="000E4834"/>
    <w:rsid w:val="000E7637"/>
    <w:rsid w:val="00133E01"/>
    <w:rsid w:val="00176F2D"/>
    <w:rsid w:val="001A2397"/>
    <w:rsid w:val="001F7B9E"/>
    <w:rsid w:val="00227FBB"/>
    <w:rsid w:val="00252216"/>
    <w:rsid w:val="002C7DAB"/>
    <w:rsid w:val="002E0BEC"/>
    <w:rsid w:val="00313972"/>
    <w:rsid w:val="00316CE7"/>
    <w:rsid w:val="003760E4"/>
    <w:rsid w:val="003C6D4C"/>
    <w:rsid w:val="00470C47"/>
    <w:rsid w:val="00493DA9"/>
    <w:rsid w:val="0053232B"/>
    <w:rsid w:val="00570D64"/>
    <w:rsid w:val="0058490C"/>
    <w:rsid w:val="005B35A0"/>
    <w:rsid w:val="005E5576"/>
    <w:rsid w:val="005F1788"/>
    <w:rsid w:val="006715E4"/>
    <w:rsid w:val="00695571"/>
    <w:rsid w:val="006A7E53"/>
    <w:rsid w:val="006B0BAF"/>
    <w:rsid w:val="006B1DE2"/>
    <w:rsid w:val="006B31B5"/>
    <w:rsid w:val="007879B3"/>
    <w:rsid w:val="007F1731"/>
    <w:rsid w:val="008D1619"/>
    <w:rsid w:val="00952C1A"/>
    <w:rsid w:val="00B348DB"/>
    <w:rsid w:val="00D0084E"/>
    <w:rsid w:val="00D31029"/>
    <w:rsid w:val="00D45C85"/>
    <w:rsid w:val="00D5591A"/>
    <w:rsid w:val="00D565B9"/>
    <w:rsid w:val="00DE1A07"/>
    <w:rsid w:val="00DE540A"/>
    <w:rsid w:val="00E05460"/>
    <w:rsid w:val="00E7599D"/>
    <w:rsid w:val="00EA2EDA"/>
    <w:rsid w:val="00EB16FA"/>
    <w:rsid w:val="00EB54A2"/>
    <w:rsid w:val="00EF0BD1"/>
    <w:rsid w:val="00F15B24"/>
    <w:rsid w:val="00F54099"/>
    <w:rsid w:val="00F72CD5"/>
    <w:rsid w:val="00FA2075"/>
    <w:rsid w:val="00FF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9DD3C5A"/>
  <w15:chartTrackingRefBased/>
  <w15:docId w15:val="{0F6F8F39-CDAD-4065-972B-61EAA5645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128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23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397"/>
  </w:style>
  <w:style w:type="paragraph" w:styleId="Footer">
    <w:name w:val="footer"/>
    <w:basedOn w:val="Normal"/>
    <w:link w:val="FooterChar"/>
    <w:uiPriority w:val="99"/>
    <w:unhideWhenUsed/>
    <w:rsid w:val="001A23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2W2jGb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t.ly/38GrQZ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2TVE7nE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bbc.in/2vXrVuv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t.ly/39Hlv17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C6B612F5</Template>
  <TotalTime>204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Ainsley McNiven</dc:creator>
  <cp:keywords/>
  <dc:description/>
  <cp:lastModifiedBy>Lisa Urbanowicz</cp:lastModifiedBy>
  <cp:revision>25</cp:revision>
  <dcterms:created xsi:type="dcterms:W3CDTF">2020-03-11T16:51:00Z</dcterms:created>
  <dcterms:modified xsi:type="dcterms:W3CDTF">2020-03-13T15:45:00Z</dcterms:modified>
</cp:coreProperties>
</file>