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C93" w:rsidRPr="00D11E70" w:rsidRDefault="00694C93" w:rsidP="00694C93">
      <w:pPr>
        <w:jc w:val="center"/>
        <w:rPr>
          <w:rFonts w:ascii="Comic Sans MS" w:hAnsi="Comic Sans MS"/>
          <w:b/>
          <w:sz w:val="44"/>
          <w:szCs w:val="44"/>
        </w:rPr>
      </w:pPr>
      <w:r w:rsidRPr="00D11E70">
        <w:rPr>
          <w:rFonts w:ascii="Comic Sans MS" w:hAnsi="Comic Sans MS"/>
          <w:b/>
          <w:sz w:val="44"/>
          <w:szCs w:val="44"/>
        </w:rPr>
        <w:t>Rainbow W</w:t>
      </w:r>
      <w:r w:rsidR="00DB67C3">
        <w:rPr>
          <w:rFonts w:ascii="Comic Sans MS" w:hAnsi="Comic Sans MS"/>
          <w:b/>
          <w:sz w:val="44"/>
          <w:szCs w:val="44"/>
        </w:rPr>
        <w:t>rite</w:t>
      </w:r>
      <w:bookmarkStart w:id="0" w:name="_GoBack"/>
      <w:bookmarkEnd w:id="0"/>
    </w:p>
    <w:p w:rsidR="00694C93" w:rsidRPr="00D11E70" w:rsidRDefault="00D11E70" w:rsidP="00D11E70">
      <w:pPr>
        <w:pStyle w:val="ListParagraph"/>
        <w:numPr>
          <w:ilvl w:val="0"/>
          <w:numId w:val="1"/>
        </w:numPr>
        <w:rPr>
          <w:rFonts w:ascii="SassoonPrimaryInfant" w:hAnsi="SassoonPrimaryInfant"/>
          <w:sz w:val="40"/>
          <w:szCs w:val="40"/>
        </w:rPr>
      </w:pPr>
      <w:r w:rsidRPr="00D11E70">
        <w:rPr>
          <w:rFonts w:ascii="SassoonPrimaryInfant" w:hAnsi="SassoonPrimaryInfant"/>
          <w:sz w:val="40"/>
          <w:szCs w:val="40"/>
        </w:rPr>
        <w:t xml:space="preserve">Rainbow write your tricky words. </w:t>
      </w:r>
    </w:p>
    <w:p w:rsidR="00E16EB4" w:rsidRPr="00694C93" w:rsidRDefault="00D11E70" w:rsidP="00694C93">
      <w:pPr>
        <w:spacing w:line="360" w:lineRule="auto"/>
        <w:rPr>
          <w:rFonts w:ascii="Comic Sans MS" w:hAnsi="Comic Sans MS"/>
          <w:sz w:val="32"/>
          <w:szCs w:val="32"/>
        </w:rPr>
      </w:pPr>
      <w:r w:rsidRPr="00E16EB4">
        <w:rPr>
          <w:rFonts w:ascii="Comic Sans MS" w:hAnsi="Comic Sans MS"/>
          <w:noProof/>
          <w:sz w:val="24"/>
          <w:szCs w:val="24"/>
          <w:lang w:eastAsia="en-GB"/>
        </w:rPr>
        <w:drawing>
          <wp:anchor distT="0" distB="0" distL="114300" distR="114300" simplePos="0" relativeHeight="251662336" behindDoc="1" locked="0" layoutInCell="1" allowOverlap="1" wp14:anchorId="5DAEB1DD" wp14:editId="11EA4A86">
            <wp:simplePos x="0" y="0"/>
            <wp:positionH relativeFrom="margin">
              <wp:align>left</wp:align>
            </wp:positionH>
            <wp:positionV relativeFrom="paragraph">
              <wp:posOffset>253058</wp:posOffset>
            </wp:positionV>
            <wp:extent cx="10023499" cy="5590779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3499" cy="559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E16EB4" w:rsidRDefault="00E16EB4" w:rsidP="00E16EB4"/>
    <w:p w:rsidR="00D11E70" w:rsidRDefault="00D11E70" w:rsidP="00E16EB4"/>
    <w:p w:rsidR="00D11E70" w:rsidRDefault="00D11E70" w:rsidP="00E16EB4"/>
    <w:p w:rsidR="00D11E70" w:rsidRDefault="00D11E70" w:rsidP="00E16EB4"/>
    <w:p w:rsidR="00D11E70" w:rsidRDefault="00D11E70" w:rsidP="00E16EB4"/>
    <w:p w:rsidR="00D11E70" w:rsidRDefault="00D11E70" w:rsidP="00E16EB4"/>
    <w:p w:rsidR="00E461F5" w:rsidRDefault="00DB67C3"/>
    <w:sectPr w:rsidR="00E461F5" w:rsidSect="00D11E7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SassoonPrimaryInfant">
    <w:panose1 w:val="000000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86793B"/>
    <w:multiLevelType w:val="hybridMultilevel"/>
    <w:tmpl w:val="4684C3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4"/>
    <w:rsid w:val="00694C93"/>
    <w:rsid w:val="00A152F9"/>
    <w:rsid w:val="00A857FD"/>
    <w:rsid w:val="00B54C4C"/>
    <w:rsid w:val="00D11E70"/>
    <w:rsid w:val="00DB67C3"/>
    <w:rsid w:val="00E1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E813657-29CF-43A3-84AC-8A44DAD18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57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7F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D11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A79AB038</Template>
  <TotalTime>1</TotalTime>
  <Pages>1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Kane</dc:creator>
  <cp:keywords/>
  <dc:description/>
  <cp:lastModifiedBy>Kathleen Kane</cp:lastModifiedBy>
  <cp:revision>2</cp:revision>
  <cp:lastPrinted>2015-09-08T12:48:00Z</cp:lastPrinted>
  <dcterms:created xsi:type="dcterms:W3CDTF">2016-11-24T17:20:00Z</dcterms:created>
  <dcterms:modified xsi:type="dcterms:W3CDTF">2016-11-24T17:20:00Z</dcterms:modified>
</cp:coreProperties>
</file>