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902" w:rsidRDefault="001C4B5A" w:rsidP="00F46902">
      <w:pPr>
        <w:rPr>
          <w:b/>
          <w:sz w:val="36"/>
        </w:rPr>
      </w:pPr>
      <w:r>
        <w:rPr>
          <w:b/>
          <w:noProof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5188585</wp:posOffset>
            </wp:positionH>
            <wp:positionV relativeFrom="paragraph">
              <wp:posOffset>-252095</wp:posOffset>
            </wp:positionV>
            <wp:extent cx="1097280" cy="1143000"/>
            <wp:effectExtent l="19050" t="0" r="762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6902" w:rsidRPr="00C20E9D">
        <w:rPr>
          <w:b/>
          <w:noProof/>
          <w:sz w:val="36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89.9pt;margin-top:-40.45pt;width:248.25pt;height:28.1pt;z-index:251649536;mso-position-horizontal-relative:text;mso-position-vertical-relative:text;mso-width-relative:margin;mso-height-relative:margin">
            <v:textbox style="mso-next-textbox:#_x0000_s1026">
              <w:txbxContent>
                <w:p w:rsidR="00470CF0" w:rsidRDefault="00470CF0">
                  <w:r>
                    <w:t>Name:</w:t>
                  </w:r>
                </w:p>
              </w:txbxContent>
            </v:textbox>
          </v:shape>
        </w:pict>
      </w:r>
      <w:r w:rsidR="00F46902" w:rsidRPr="00C20E9D">
        <w:rPr>
          <w:b/>
          <w:noProof/>
          <w:sz w:val="36"/>
        </w:rPr>
        <w:pict>
          <v:shape id="_x0000_s1027" type="#_x0000_t202" style="position:absolute;margin-left:71.6pt;margin-top:-35.6pt;width:203pt;height:28.1pt;z-index:251651584;mso-position-horizontal-relative:text;mso-position-vertical-relative:text;mso-width-relative:margin;mso-height-relative:margin" filled="f" stroked="f">
            <v:textbox style="mso-next-textbox:#_x0000_s1027">
              <w:txbxContent>
                <w:p w:rsidR="00470CF0" w:rsidRDefault="00470CF0" w:rsidP="00470CF0">
                  <w:r>
                    <w:t xml:space="preserve">I can </w:t>
                  </w:r>
                  <w:r w:rsidR="00012368">
                    <w:t>use connectives.</w:t>
                  </w:r>
                </w:p>
              </w:txbxContent>
            </v:textbox>
          </v:shape>
        </w:pict>
      </w:r>
      <w:r>
        <w:rPr>
          <w:b/>
          <w:noProof/>
          <w:sz w:val="36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-207010</wp:posOffset>
            </wp:positionH>
            <wp:positionV relativeFrom="paragraph">
              <wp:posOffset>-798830</wp:posOffset>
            </wp:positionV>
            <wp:extent cx="1062355" cy="1060450"/>
            <wp:effectExtent l="19050" t="0" r="4445" b="0"/>
            <wp:wrapNone/>
            <wp:docPr id="14" name="Picture 0" descr="arrow_in_targe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arrow_in_target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355" cy="106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6902" w:rsidRDefault="00012368" w:rsidP="00012368">
      <w:pPr>
        <w:jc w:val="center"/>
        <w:rPr>
          <w:sz w:val="36"/>
        </w:rPr>
      </w:pPr>
      <w:r w:rsidRPr="00C20E9D">
        <w:rPr>
          <w:b/>
          <w:sz w:val="36"/>
        </w:rPr>
        <w:t>If I could fly………………</w:t>
      </w:r>
    </w:p>
    <w:p w:rsidR="0047667F" w:rsidRPr="00012368" w:rsidRDefault="00F46902" w:rsidP="00012368">
      <w:pPr>
        <w:jc w:val="center"/>
        <w:rPr>
          <w:sz w:val="36"/>
        </w:rPr>
      </w:pPr>
      <w:r w:rsidRPr="00F46902">
        <w:rPr>
          <w:noProof/>
          <w:sz w:val="36"/>
          <w:lang w:val="en-US" w:eastAsia="zh-TW"/>
        </w:rPr>
        <w:pict>
          <v:shape id="_x0000_s1054" type="#_x0000_t202" style="position:absolute;left:0;text-align:left;margin-left:106.6pt;margin-top:349.2pt;width:321.25pt;height:32.3pt;z-index:251664896;mso-height-percent:200;mso-height-percent:200;mso-width-relative:margin;mso-height-relative:margin" stroked="f">
            <v:textbox style="mso-fit-shape-to-text:t">
              <w:txbxContent>
                <w:p w:rsidR="00F46902" w:rsidRDefault="00F46902">
                  <w:r w:rsidRPr="00C20E9D">
                    <w:rPr>
                      <w:b/>
                      <w:sz w:val="36"/>
                    </w:rPr>
                    <w:t xml:space="preserve">If I could </w:t>
                  </w:r>
                  <w:r>
                    <w:rPr>
                      <w:b/>
                      <w:sz w:val="36"/>
                    </w:rPr>
                    <w:t xml:space="preserve">go into space…………….. </w:t>
                  </w:r>
                </w:p>
              </w:txbxContent>
            </v:textbox>
          </v:shape>
        </w:pict>
      </w:r>
      <w:r w:rsidRPr="00C20E9D">
        <w:rPr>
          <w:b/>
          <w:noProof/>
          <w:sz w:val="36"/>
        </w:rPr>
        <w:pict>
          <v:shape id="_x0000_s1041" type="#_x0000_t202" style="position:absolute;left:0;text-align:left;margin-left:-4.35pt;margin-top:382.25pt;width:263.55pt;height:216.6pt;z-index:251654656;mso-width-relative:margin;mso-height-relative:margin">
            <v:textbox style="mso-next-textbox:#_x0000_s1041">
              <w:txbxContent>
                <w:p w:rsidR="00012368" w:rsidRPr="00012368" w:rsidRDefault="00012368" w:rsidP="00012368">
                  <w:pPr>
                    <w:rPr>
                      <w:sz w:val="40"/>
                    </w:rPr>
                  </w:pPr>
                  <w:r w:rsidRPr="00012368">
                    <w:rPr>
                      <w:sz w:val="40"/>
                    </w:rPr>
                    <w:t>I would</w:t>
                  </w:r>
                </w:p>
                <w:p w:rsidR="00012368" w:rsidRPr="00012368" w:rsidRDefault="00012368" w:rsidP="00012368"/>
              </w:txbxContent>
            </v:textbox>
          </v:shape>
        </w:pict>
      </w:r>
      <w:r w:rsidRPr="00C20E9D">
        <w:rPr>
          <w:b/>
          <w:noProof/>
          <w:sz w:val="36"/>
        </w:rPr>
        <w:pict>
          <v:shape id="_x0000_s1042" type="#_x0000_t202" style="position:absolute;left:0;text-align:left;margin-left:274.6pt;margin-top:382.25pt;width:263.55pt;height:216.6pt;z-index:251655680;mso-width-relative:margin;mso-height-relative:margin">
            <v:textbox style="mso-next-textbox:#_x0000_s1042">
              <w:txbxContent>
                <w:p w:rsidR="00012368" w:rsidRPr="00012368" w:rsidRDefault="00012368" w:rsidP="00012368">
                  <w:pPr>
                    <w:rPr>
                      <w:sz w:val="36"/>
                    </w:rPr>
                  </w:pPr>
                  <w:r w:rsidRPr="00012368">
                    <w:rPr>
                      <w:sz w:val="36"/>
                    </w:rPr>
                    <w:t>so that</w:t>
                  </w:r>
                </w:p>
                <w:p w:rsidR="00012368" w:rsidRPr="00012368" w:rsidRDefault="00012368" w:rsidP="00012368">
                  <w:pPr>
                    <w:rPr>
                      <w:sz w:val="36"/>
                    </w:rPr>
                  </w:pPr>
                  <w:r w:rsidRPr="00012368">
                    <w:rPr>
                      <w:sz w:val="36"/>
                    </w:rPr>
                    <w:t>because</w:t>
                  </w:r>
                </w:p>
                <w:p w:rsidR="00012368" w:rsidRPr="00012368" w:rsidRDefault="00012368" w:rsidP="00012368">
                  <w:pPr>
                    <w:rPr>
                      <w:sz w:val="36"/>
                    </w:rPr>
                  </w:pPr>
                  <w:r w:rsidRPr="00012368">
                    <w:rPr>
                      <w:sz w:val="36"/>
                    </w:rPr>
                    <w:t>then</w:t>
                  </w:r>
                </w:p>
                <w:p w:rsidR="00012368" w:rsidRPr="00012368" w:rsidRDefault="00012368" w:rsidP="00012368">
                  <w:pPr>
                    <w:rPr>
                      <w:sz w:val="36"/>
                    </w:rPr>
                  </w:pPr>
                  <w:r w:rsidRPr="00012368">
                    <w:rPr>
                      <w:sz w:val="36"/>
                    </w:rPr>
                    <w:t>but</w:t>
                  </w:r>
                </w:p>
                <w:p w:rsidR="00012368" w:rsidRPr="00012368" w:rsidRDefault="00012368" w:rsidP="00012368"/>
              </w:txbxContent>
            </v:textbox>
          </v:shape>
        </w:pict>
      </w:r>
      <w:r w:rsidR="001C4B5A">
        <w:rPr>
          <w:noProof/>
          <w:sz w:val="36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-55245</wp:posOffset>
            </wp:positionH>
            <wp:positionV relativeFrom="paragraph">
              <wp:posOffset>7689850</wp:posOffset>
            </wp:positionV>
            <wp:extent cx="7150735" cy="1312545"/>
            <wp:effectExtent l="1905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5874" t="6375" b="68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735" cy="131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0E9D" w:rsidRPr="00012368">
        <w:rPr>
          <w:noProof/>
          <w:sz w:val="36"/>
          <w:lang w:val="en-US" w:eastAsia="zh-TW"/>
        </w:rPr>
        <w:pict>
          <v:shape id="_x0000_s1039" type="#_x0000_t202" style="position:absolute;left:0;text-align:left;margin-left:-4.35pt;margin-top:2.4pt;width:263.55pt;height:216.6pt;z-index:251652608;mso-position-horizontal-relative:text;mso-position-vertical-relative:text;mso-width-relative:margin;mso-height-relative:margin">
            <v:textbox style="mso-next-textbox:#_x0000_s1039">
              <w:txbxContent>
                <w:p w:rsidR="00012368" w:rsidRPr="00012368" w:rsidRDefault="00012368">
                  <w:pPr>
                    <w:rPr>
                      <w:sz w:val="40"/>
                    </w:rPr>
                  </w:pPr>
                  <w:r w:rsidRPr="00012368">
                    <w:rPr>
                      <w:sz w:val="40"/>
                    </w:rPr>
                    <w:t>I would</w:t>
                  </w:r>
                </w:p>
              </w:txbxContent>
            </v:textbox>
          </v:shape>
        </w:pict>
      </w:r>
      <w:r w:rsidR="00C20E9D">
        <w:rPr>
          <w:noProof/>
          <w:sz w:val="36"/>
        </w:rPr>
        <w:pict>
          <v:shape id="_x0000_s1040" type="#_x0000_t202" style="position:absolute;left:0;text-align:left;margin-left:274.6pt;margin-top:2.4pt;width:263.55pt;height:216.6pt;z-index:251653632;mso-position-horizontal-relative:text;mso-position-vertical-relative:text;mso-width-relative:margin;mso-height-relative:margin">
            <v:textbox style="mso-next-textbox:#_x0000_s1040">
              <w:txbxContent>
                <w:p w:rsidR="00012368" w:rsidRPr="00012368" w:rsidRDefault="00012368" w:rsidP="00012368">
                  <w:pPr>
                    <w:rPr>
                      <w:sz w:val="36"/>
                    </w:rPr>
                  </w:pPr>
                  <w:r w:rsidRPr="00012368">
                    <w:rPr>
                      <w:sz w:val="36"/>
                    </w:rPr>
                    <w:t>so that</w:t>
                  </w:r>
                </w:p>
                <w:p w:rsidR="00012368" w:rsidRPr="00012368" w:rsidRDefault="00012368" w:rsidP="00012368">
                  <w:pPr>
                    <w:rPr>
                      <w:sz w:val="36"/>
                    </w:rPr>
                  </w:pPr>
                  <w:r w:rsidRPr="00012368">
                    <w:rPr>
                      <w:sz w:val="36"/>
                    </w:rPr>
                    <w:t>because</w:t>
                  </w:r>
                </w:p>
                <w:p w:rsidR="00012368" w:rsidRPr="00012368" w:rsidRDefault="00012368" w:rsidP="00012368">
                  <w:pPr>
                    <w:rPr>
                      <w:sz w:val="36"/>
                    </w:rPr>
                  </w:pPr>
                  <w:r w:rsidRPr="00012368">
                    <w:rPr>
                      <w:sz w:val="36"/>
                    </w:rPr>
                    <w:t>then</w:t>
                  </w:r>
                </w:p>
                <w:p w:rsidR="00012368" w:rsidRPr="00012368" w:rsidRDefault="00012368" w:rsidP="00012368">
                  <w:pPr>
                    <w:rPr>
                      <w:sz w:val="36"/>
                    </w:rPr>
                  </w:pPr>
                  <w:r w:rsidRPr="00012368">
                    <w:rPr>
                      <w:sz w:val="36"/>
                    </w:rPr>
                    <w:t>but</w:t>
                  </w:r>
                </w:p>
              </w:txbxContent>
            </v:textbox>
          </v:shape>
        </w:pict>
      </w:r>
      <w:r w:rsidR="001C4B5A">
        <w:rPr>
          <w:noProof/>
          <w:sz w:val="36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-111760</wp:posOffset>
            </wp:positionH>
            <wp:positionV relativeFrom="paragraph">
              <wp:posOffset>2908300</wp:posOffset>
            </wp:positionV>
            <wp:extent cx="7150735" cy="1312545"/>
            <wp:effectExtent l="1905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5874" t="6375" b="68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735" cy="131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2368">
        <w:rPr>
          <w:sz w:val="36"/>
        </w:rPr>
        <w:br w:type="page"/>
      </w:r>
      <w:r>
        <w:rPr>
          <w:noProof/>
          <w:sz w:val="36"/>
        </w:rPr>
        <w:lastRenderedPageBreak/>
        <w:pict>
          <v:shape id="_x0000_s1056" type="#_x0000_t202" style="position:absolute;left:0;text-align:left;margin-left:114.1pt;margin-top:352.5pt;width:321.25pt;height:32.3pt;z-index:251666944;mso-height-percent:200;mso-height-percent:200;mso-width-relative:margin;mso-height-relative:margin" stroked="f">
            <v:textbox style="mso-fit-shape-to-text:t">
              <w:txbxContent>
                <w:p w:rsidR="00F46902" w:rsidRDefault="00F46902" w:rsidP="00F46902">
                  <w:r w:rsidRPr="00C20E9D">
                    <w:rPr>
                      <w:b/>
                      <w:sz w:val="36"/>
                    </w:rPr>
                    <w:t xml:space="preserve">If I could </w:t>
                  </w:r>
                  <w:r>
                    <w:rPr>
                      <w:b/>
                      <w:sz w:val="36"/>
                    </w:rPr>
                    <w:t xml:space="preserve">do anything I liked…… </w:t>
                  </w:r>
                </w:p>
              </w:txbxContent>
            </v:textbox>
          </v:shape>
        </w:pict>
      </w:r>
      <w:r>
        <w:rPr>
          <w:noProof/>
          <w:sz w:val="36"/>
        </w:rPr>
        <w:pict>
          <v:shape id="_x0000_s1055" type="#_x0000_t202" style="position:absolute;left:0;text-align:left;margin-left:114.1pt;margin-top:-48.8pt;width:321.25pt;height:32.3pt;z-index:251665920;mso-height-percent:200;mso-height-percent:200;mso-width-relative:margin;mso-height-relative:margin" stroked="f">
            <v:textbox style="mso-fit-shape-to-text:t">
              <w:txbxContent>
                <w:p w:rsidR="00F46902" w:rsidRDefault="00F46902" w:rsidP="00F46902">
                  <w:r w:rsidRPr="00C20E9D">
                    <w:rPr>
                      <w:b/>
                      <w:sz w:val="36"/>
                    </w:rPr>
                    <w:t xml:space="preserve">If I could </w:t>
                  </w:r>
                  <w:r>
                    <w:rPr>
                      <w:b/>
                      <w:sz w:val="36"/>
                    </w:rPr>
                    <w:t xml:space="preserve">stay underwater….. </w:t>
                  </w:r>
                </w:p>
              </w:txbxContent>
            </v:textbox>
          </v:shape>
        </w:pict>
      </w:r>
      <w:r w:rsidR="001C4B5A">
        <w:rPr>
          <w:noProof/>
          <w:sz w:val="36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2802255</wp:posOffset>
            </wp:positionV>
            <wp:extent cx="7150735" cy="1312545"/>
            <wp:effectExtent l="1905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5874" t="6375" b="68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735" cy="131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</w:rPr>
        <w:pict>
          <v:shape id="_x0000_s1044" type="#_x0000_t202" style="position:absolute;left:0;text-align:left;margin-left:266.7pt;margin-top:-7.5pt;width:263.55pt;height:216.6pt;z-index:251657728;mso-position-horizontal-relative:text;mso-position-vertical-relative:text;mso-width-relative:margin;mso-height-relative:margin">
            <v:textbox>
              <w:txbxContent>
                <w:p w:rsidR="00012368" w:rsidRPr="00012368" w:rsidRDefault="00012368" w:rsidP="00012368">
                  <w:pPr>
                    <w:rPr>
                      <w:sz w:val="36"/>
                    </w:rPr>
                  </w:pPr>
                  <w:r w:rsidRPr="00012368">
                    <w:rPr>
                      <w:sz w:val="36"/>
                    </w:rPr>
                    <w:t>so that</w:t>
                  </w:r>
                </w:p>
                <w:p w:rsidR="00012368" w:rsidRPr="00012368" w:rsidRDefault="00012368" w:rsidP="00012368">
                  <w:pPr>
                    <w:rPr>
                      <w:sz w:val="36"/>
                    </w:rPr>
                  </w:pPr>
                  <w:r w:rsidRPr="00012368">
                    <w:rPr>
                      <w:sz w:val="36"/>
                    </w:rPr>
                    <w:t>because</w:t>
                  </w:r>
                </w:p>
                <w:p w:rsidR="00012368" w:rsidRPr="00012368" w:rsidRDefault="00012368" w:rsidP="00012368">
                  <w:pPr>
                    <w:rPr>
                      <w:sz w:val="36"/>
                    </w:rPr>
                  </w:pPr>
                  <w:r w:rsidRPr="00012368">
                    <w:rPr>
                      <w:sz w:val="36"/>
                    </w:rPr>
                    <w:t>then</w:t>
                  </w:r>
                </w:p>
                <w:p w:rsidR="00012368" w:rsidRPr="00012368" w:rsidRDefault="00012368" w:rsidP="00012368">
                  <w:pPr>
                    <w:rPr>
                      <w:sz w:val="36"/>
                    </w:rPr>
                  </w:pPr>
                  <w:r w:rsidRPr="00012368">
                    <w:rPr>
                      <w:sz w:val="36"/>
                    </w:rPr>
                    <w:t>but</w:t>
                  </w:r>
                </w:p>
                <w:p w:rsidR="00012368" w:rsidRPr="00012368" w:rsidRDefault="00012368" w:rsidP="00012368"/>
              </w:txbxContent>
            </v:textbox>
          </v:shape>
        </w:pict>
      </w:r>
      <w:r>
        <w:rPr>
          <w:noProof/>
          <w:sz w:val="36"/>
        </w:rPr>
        <w:pict>
          <v:shape id="_x0000_s1043" type="#_x0000_t202" style="position:absolute;left:0;text-align:left;margin-left:-7.35pt;margin-top:-7.5pt;width:263.55pt;height:216.6pt;z-index:251656704;mso-position-horizontal-relative:text;mso-position-vertical-relative:text;mso-width-relative:margin;mso-height-relative:margin">
            <v:textbox>
              <w:txbxContent>
                <w:p w:rsidR="00012368" w:rsidRPr="00012368" w:rsidRDefault="00012368" w:rsidP="00012368">
                  <w:pPr>
                    <w:rPr>
                      <w:sz w:val="40"/>
                    </w:rPr>
                  </w:pPr>
                  <w:r w:rsidRPr="00012368">
                    <w:rPr>
                      <w:sz w:val="40"/>
                    </w:rPr>
                    <w:t>I would</w:t>
                  </w:r>
                </w:p>
                <w:p w:rsidR="00012368" w:rsidRPr="00012368" w:rsidRDefault="00012368" w:rsidP="00012368"/>
              </w:txbxContent>
            </v:textbox>
          </v:shape>
        </w:pict>
      </w:r>
      <w:r w:rsidR="001C4B5A">
        <w:rPr>
          <w:noProof/>
          <w:sz w:val="36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-183515</wp:posOffset>
            </wp:positionH>
            <wp:positionV relativeFrom="paragraph">
              <wp:posOffset>7945755</wp:posOffset>
            </wp:positionV>
            <wp:extent cx="7150735" cy="1312545"/>
            <wp:effectExtent l="1905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5874" t="6375" b="68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735" cy="131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2368">
        <w:rPr>
          <w:noProof/>
          <w:sz w:val="36"/>
        </w:rPr>
        <w:pict>
          <v:shape id="_x0000_s1046" type="#_x0000_t202" style="position:absolute;left:0;text-align:left;margin-left:271.6pt;margin-top:392.95pt;width:263.55pt;height:216.6pt;z-index:251659776;mso-position-horizontal-relative:text;mso-position-vertical-relative:text;mso-width-relative:margin;mso-height-relative:margin">
            <v:textbox>
              <w:txbxContent>
                <w:p w:rsidR="00012368" w:rsidRPr="00012368" w:rsidRDefault="00012368" w:rsidP="00012368">
                  <w:pPr>
                    <w:rPr>
                      <w:sz w:val="36"/>
                    </w:rPr>
                  </w:pPr>
                  <w:r w:rsidRPr="00012368">
                    <w:rPr>
                      <w:sz w:val="36"/>
                    </w:rPr>
                    <w:t>so that</w:t>
                  </w:r>
                </w:p>
                <w:p w:rsidR="00012368" w:rsidRPr="00012368" w:rsidRDefault="00012368" w:rsidP="00012368">
                  <w:pPr>
                    <w:rPr>
                      <w:sz w:val="36"/>
                    </w:rPr>
                  </w:pPr>
                  <w:r w:rsidRPr="00012368">
                    <w:rPr>
                      <w:sz w:val="36"/>
                    </w:rPr>
                    <w:t>because</w:t>
                  </w:r>
                </w:p>
                <w:p w:rsidR="00012368" w:rsidRPr="00012368" w:rsidRDefault="00012368" w:rsidP="00012368">
                  <w:pPr>
                    <w:rPr>
                      <w:sz w:val="36"/>
                    </w:rPr>
                  </w:pPr>
                  <w:r w:rsidRPr="00012368">
                    <w:rPr>
                      <w:sz w:val="36"/>
                    </w:rPr>
                    <w:t>then</w:t>
                  </w:r>
                </w:p>
                <w:p w:rsidR="00012368" w:rsidRPr="00012368" w:rsidRDefault="00012368" w:rsidP="00012368">
                  <w:pPr>
                    <w:rPr>
                      <w:sz w:val="36"/>
                    </w:rPr>
                  </w:pPr>
                  <w:r w:rsidRPr="00012368">
                    <w:rPr>
                      <w:sz w:val="36"/>
                    </w:rPr>
                    <w:t>but</w:t>
                  </w:r>
                </w:p>
                <w:p w:rsidR="00012368" w:rsidRPr="00012368" w:rsidRDefault="00012368" w:rsidP="00012368"/>
              </w:txbxContent>
            </v:textbox>
          </v:shape>
        </w:pict>
      </w:r>
      <w:r w:rsidR="00012368">
        <w:rPr>
          <w:noProof/>
          <w:sz w:val="36"/>
        </w:rPr>
        <w:pict>
          <v:shape id="_x0000_s1045" type="#_x0000_t202" style="position:absolute;left:0;text-align:left;margin-left:-7.35pt;margin-top:392.95pt;width:263.55pt;height:216.6pt;z-index:251658752;mso-position-horizontal-relative:text;mso-position-vertical-relative:text;mso-width-relative:margin;mso-height-relative:margin">
            <v:textbox>
              <w:txbxContent>
                <w:p w:rsidR="00012368" w:rsidRPr="00012368" w:rsidRDefault="00012368" w:rsidP="00012368">
                  <w:pPr>
                    <w:rPr>
                      <w:sz w:val="40"/>
                    </w:rPr>
                  </w:pPr>
                  <w:r w:rsidRPr="00012368">
                    <w:rPr>
                      <w:sz w:val="40"/>
                    </w:rPr>
                    <w:t>I would</w:t>
                  </w:r>
                </w:p>
                <w:p w:rsidR="00012368" w:rsidRPr="00012368" w:rsidRDefault="00012368" w:rsidP="00012368"/>
              </w:txbxContent>
            </v:textbox>
          </v:shape>
        </w:pict>
      </w:r>
    </w:p>
    <w:sectPr w:rsidR="0047667F" w:rsidRPr="00012368" w:rsidSect="00215628">
      <w:pgSz w:w="11906" w:h="16838"/>
      <w:pgMar w:top="1440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attachedTemplate r:id="rId1"/>
  <w:stylePaneFormatFilter w:val="3F01"/>
  <w:defaultTabStop w:val="720"/>
  <w:characterSpacingControl w:val="doNotCompress"/>
  <w:compat/>
  <w:rsids>
    <w:rsidRoot w:val="00012368"/>
    <w:rsid w:val="00012368"/>
    <w:rsid w:val="00032915"/>
    <w:rsid w:val="001C4B5A"/>
    <w:rsid w:val="00215628"/>
    <w:rsid w:val="002470AA"/>
    <w:rsid w:val="003A19F0"/>
    <w:rsid w:val="003B0D9A"/>
    <w:rsid w:val="00470CF0"/>
    <w:rsid w:val="00474E9B"/>
    <w:rsid w:val="0047667F"/>
    <w:rsid w:val="00520A13"/>
    <w:rsid w:val="005E2636"/>
    <w:rsid w:val="006842E3"/>
    <w:rsid w:val="006D1109"/>
    <w:rsid w:val="006F4408"/>
    <w:rsid w:val="00996566"/>
    <w:rsid w:val="00AA452E"/>
    <w:rsid w:val="00BC4F2F"/>
    <w:rsid w:val="00C20E9D"/>
    <w:rsid w:val="00D354EA"/>
    <w:rsid w:val="00E464AA"/>
    <w:rsid w:val="00EB3CCB"/>
    <w:rsid w:val="00F05027"/>
    <w:rsid w:val="00F46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enu v:ext="edit" fillcolor="none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="Times New Roman" w:hAnsi="Comic Sans M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10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70C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CF0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3B0D9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tephen\Application%20Data\Microsoft\Templates\worksheet%20ne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worksheet new</Template>
  <TotalTime>1</TotalTime>
  <Pages>2</Pages>
  <Words>6</Words>
  <Characters>37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STFLACLA01</cp:lastModifiedBy>
  <cp:revision>2</cp:revision>
  <dcterms:created xsi:type="dcterms:W3CDTF">2011-11-15T11:43:00Z</dcterms:created>
  <dcterms:modified xsi:type="dcterms:W3CDTF">2011-11-15T11:43:00Z</dcterms:modified>
</cp:coreProperties>
</file>