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E2F" w:rsidRDefault="00752E6D" w:rsidP="00752E6D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 w:rsidRPr="00752E6D">
        <w:rPr>
          <w:rFonts w:ascii="Comic Sans MS" w:hAnsi="Comic Sans MS"/>
          <w:b/>
          <w:sz w:val="24"/>
          <w:szCs w:val="24"/>
          <w:u w:val="single"/>
        </w:rPr>
        <w:t>Adding by Partitioning</w:t>
      </w:r>
    </w:p>
    <w:p w:rsidR="00752E6D" w:rsidRPr="00CF6E3A" w:rsidRDefault="00752E6D" w:rsidP="00752E6D">
      <w:pPr>
        <w:spacing w:after="0" w:line="240" w:lineRule="auto"/>
        <w:rPr>
          <w:rFonts w:ascii="Comic Sans MS" w:hAnsi="Comic Sans MS"/>
          <w:b/>
          <w:sz w:val="20"/>
          <w:szCs w:val="20"/>
        </w:rPr>
      </w:pPr>
      <w:r w:rsidRPr="00CF6E3A">
        <w:rPr>
          <w:rFonts w:ascii="Comic Sans MS" w:hAnsi="Comic Sans MS"/>
          <w:b/>
          <w:sz w:val="20"/>
          <w:szCs w:val="20"/>
        </w:rPr>
        <w:t>Big Maths: CLIC</w:t>
      </w:r>
    </w:p>
    <w:p w:rsidR="00752E6D" w:rsidRPr="00CF6E3A" w:rsidRDefault="00752E6D" w:rsidP="00752E6D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:rsidR="00752E6D" w:rsidRDefault="00752E6D" w:rsidP="00752E6D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CF6E3A">
        <w:rPr>
          <w:rFonts w:ascii="Comic Sans MS" w:hAnsi="Comic Sans MS"/>
          <w:b/>
          <w:sz w:val="20"/>
          <w:szCs w:val="20"/>
        </w:rPr>
        <w:t>Step 25:</w:t>
      </w:r>
      <w:r w:rsidRPr="00CF6E3A">
        <w:rPr>
          <w:rFonts w:ascii="Comic Sans MS" w:hAnsi="Comic Sans MS"/>
          <w:sz w:val="20"/>
          <w:szCs w:val="20"/>
        </w:rPr>
        <w:t xml:space="preserve"> I </w:t>
      </w:r>
      <w:r>
        <w:rPr>
          <w:rFonts w:ascii="Comic Sans MS" w:hAnsi="Comic Sans MS"/>
          <w:sz w:val="20"/>
          <w:szCs w:val="20"/>
        </w:rPr>
        <w:t xml:space="preserve">can add any 2 digit + 2 digit number together </w:t>
      </w:r>
      <w:proofErr w:type="spellStart"/>
      <w:r>
        <w:rPr>
          <w:rFonts w:ascii="Comic Sans MS" w:hAnsi="Comic Sans MS"/>
          <w:sz w:val="20"/>
          <w:szCs w:val="20"/>
        </w:rPr>
        <w:t>eg</w:t>
      </w:r>
      <w:proofErr w:type="spellEnd"/>
      <w:r>
        <w:rPr>
          <w:rFonts w:ascii="Comic Sans MS" w:hAnsi="Comic Sans MS"/>
          <w:sz w:val="20"/>
          <w:szCs w:val="20"/>
        </w:rPr>
        <w:t>. 32+47 by partitioning.</w:t>
      </w:r>
    </w:p>
    <w:p w:rsidR="00752E6D" w:rsidRDefault="00752E6D" w:rsidP="00752E6D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752E6D">
        <w:rPr>
          <w:rFonts w:ascii="Comic Sans MS" w:hAnsi="Comic Sans MS"/>
          <w:sz w:val="24"/>
          <w:szCs w:val="24"/>
        </w:rPr>
        <w:t>Example</w:t>
      </w: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752E6D">
        <w:rPr>
          <w:rFonts w:ascii="Comic Sans MS" w:hAnsi="Comic Sans MS"/>
          <w:sz w:val="24"/>
          <w:szCs w:val="24"/>
        </w:rPr>
        <w:t xml:space="preserve">   3 2 +   4 7</w:t>
      </w:r>
    </w:p>
    <w:p w:rsidR="00752E6D" w:rsidRPr="00752E6D" w:rsidRDefault="00DA2442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pt;margin-top:.15pt;width:6.75pt;height:18pt;flip:x;z-index:251658240" o:connectortype="straight"/>
        </w:pict>
      </w: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27" type="#_x0000_t32" style="position:absolute;margin-left:24.75pt;margin-top:.15pt;width:8.25pt;height:18pt;z-index:251659264" o:connectortype="straight"/>
        </w:pict>
      </w: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28" type="#_x0000_t32" style="position:absolute;margin-left:45.75pt;margin-top:.15pt;width:6.75pt;height:18pt;flip:x;z-index:251660288" o:connectortype="straight"/>
        </w:pict>
      </w: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29" type="#_x0000_t32" style="position:absolute;margin-left:65.25pt;margin-top:.15pt;width:8.25pt;height:18pt;z-index:251661312" o:connectortype="straight"/>
        </w:pict>
      </w: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752E6D">
        <w:rPr>
          <w:rFonts w:ascii="Comic Sans MS" w:hAnsi="Comic Sans MS"/>
          <w:sz w:val="24"/>
          <w:szCs w:val="24"/>
        </w:rPr>
        <w:t>30   2 + 40   7</w:t>
      </w: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752E6D">
        <w:rPr>
          <w:rFonts w:ascii="Comic Sans MS" w:hAnsi="Comic Sans MS"/>
          <w:sz w:val="24"/>
          <w:szCs w:val="24"/>
        </w:rPr>
        <w:t>30+40   2+7</w:t>
      </w: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752E6D">
        <w:rPr>
          <w:rFonts w:ascii="Comic Sans MS" w:hAnsi="Comic Sans MS"/>
          <w:sz w:val="24"/>
          <w:szCs w:val="24"/>
        </w:rPr>
        <w:t>=70       =9</w:t>
      </w: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752E6D">
        <w:rPr>
          <w:rFonts w:ascii="Comic Sans MS" w:hAnsi="Comic Sans MS"/>
          <w:sz w:val="24"/>
          <w:szCs w:val="24"/>
        </w:rPr>
        <w:t xml:space="preserve">     70+9</w:t>
      </w: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752E6D">
        <w:rPr>
          <w:rFonts w:ascii="Comic Sans MS" w:hAnsi="Comic Sans MS"/>
          <w:sz w:val="24"/>
          <w:szCs w:val="24"/>
        </w:rPr>
        <w:t xml:space="preserve">     =79</w:t>
      </w:r>
    </w:p>
    <w:p w:rsidR="00752E6D" w:rsidRDefault="00752E6D" w:rsidP="00752E6D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:rsidR="00752E6D" w:rsidRDefault="00752E6D" w:rsidP="00752E6D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:rsidR="00752E6D" w:rsidRDefault="00752E6D" w:rsidP="00752E6D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:rsidR="00752E6D" w:rsidRPr="00752E6D" w:rsidRDefault="00752E6D" w:rsidP="00752E6D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4"/>
          <w:szCs w:val="24"/>
        </w:rPr>
      </w:pPr>
      <w:r w:rsidRPr="00752E6D">
        <w:rPr>
          <w:rFonts w:ascii="Comic Sans MS" w:hAnsi="Comic Sans MS"/>
          <w:sz w:val="24"/>
          <w:szCs w:val="24"/>
        </w:rPr>
        <w:t xml:space="preserve"> 2 4 + 3 1                           2.    7 4 + 1 5                         3.     5 1 + 2 9</w:t>
      </w: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52E6D" w:rsidRPr="00752E6D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752E6D">
        <w:rPr>
          <w:rFonts w:ascii="Comic Sans MS" w:hAnsi="Comic Sans MS"/>
          <w:sz w:val="24"/>
          <w:szCs w:val="24"/>
        </w:rPr>
        <w:t xml:space="preserve">     </w:t>
      </w:r>
    </w:p>
    <w:p w:rsidR="00DA2442" w:rsidRDefault="00752E6D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752E6D">
        <w:rPr>
          <w:rFonts w:ascii="Comic Sans MS" w:hAnsi="Comic Sans MS"/>
          <w:sz w:val="24"/>
          <w:szCs w:val="24"/>
        </w:rPr>
        <w:t xml:space="preserve">     </w:t>
      </w:r>
    </w:p>
    <w:p w:rsidR="00DA2442" w:rsidRDefault="00DA2442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</w:t>
      </w:r>
    </w:p>
    <w:p w:rsidR="00752E6D" w:rsidRPr="00752E6D" w:rsidRDefault="00DA2442" w:rsidP="00752E6D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</w:t>
      </w:r>
      <w:bookmarkStart w:id="0" w:name="_GoBack"/>
      <w:bookmarkEnd w:id="0"/>
      <w:r w:rsidR="00752E6D" w:rsidRPr="00752E6D">
        <w:rPr>
          <w:rFonts w:ascii="Comic Sans MS" w:hAnsi="Comic Sans MS"/>
          <w:sz w:val="24"/>
          <w:szCs w:val="24"/>
        </w:rPr>
        <w:t xml:space="preserve"> 4.   3 4 + 4 1                             5.    6 1 + 3 5                         6.    7 2 + 2 4</w:t>
      </w:r>
    </w:p>
    <w:sectPr w:rsidR="00752E6D" w:rsidRPr="00752E6D" w:rsidSect="00445E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531760"/>
    <w:multiLevelType w:val="hybridMultilevel"/>
    <w:tmpl w:val="142088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52E6D"/>
    <w:rsid w:val="00445E2F"/>
    <w:rsid w:val="00752E6D"/>
    <w:rsid w:val="00DA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6"/>
        <o:r id="V:Rule2" type="connector" idref="#_x0000_s1029"/>
        <o:r id="V:Rule3" type="connector" idref="#_x0000_s1027"/>
        <o:r id="V:Rule4" type="connector" idref="#_x0000_s1028"/>
      </o:rules>
    </o:shapelayout>
  </w:shapeDefaults>
  <w:decimalSymbol w:val="."/>
  <w:listSeparator w:val=","/>
  <w15:docId w15:val="{3EFCB178-E8AA-485A-8008-06A0010B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E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E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2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4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168EF470</Template>
  <TotalTime>72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Elise</dc:creator>
  <cp:lastModifiedBy>Elise McDermott</cp:lastModifiedBy>
  <cp:revision>3</cp:revision>
  <cp:lastPrinted>2014-08-29T07:34:00Z</cp:lastPrinted>
  <dcterms:created xsi:type="dcterms:W3CDTF">2014-08-28T19:21:00Z</dcterms:created>
  <dcterms:modified xsi:type="dcterms:W3CDTF">2014-08-29T08:42:00Z</dcterms:modified>
</cp:coreProperties>
</file>