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A77" w:rsidRDefault="00B86FB3"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2514600</wp:posOffset>
                </wp:positionV>
                <wp:extent cx="1143000" cy="10287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6FB3" w:rsidRPr="00B86FB3" w:rsidRDefault="008B68C9">
                            <w:pPr>
                              <w:rPr>
                                <w:rFonts w:ascii="Chalkboard" w:hAnsi="Chalkboard"/>
                                <w:sz w:val="96"/>
                                <w:szCs w:val="9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halkboard" w:hAnsi="Chalkboard"/>
                                <w:sz w:val="96"/>
                                <w:szCs w:val="96"/>
                              </w:rPr>
                              <w:t>ee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80pt;margin-top:198pt;width:9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" filled="f" stroked="f">
                <v:textbox>
                  <w:txbxContent>
                    <w:p w:rsidR="00B86FB3" w:rsidRPr="00B86FB3" w:rsidRDefault="008B68C9">
                      <w:pPr>
                        <w:rPr>
                          <w:rFonts w:ascii="Chalkboard" w:hAnsi="Chalkboard"/>
                          <w:sz w:val="96"/>
                          <w:szCs w:val="9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halkboard" w:hAnsi="Chalkboard"/>
                          <w:sz w:val="96"/>
                          <w:szCs w:val="96"/>
                        </w:rPr>
                        <w:t>ee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AB7803">
        <w:rPr>
          <w:noProof/>
          <w:lang w:val="en-GB"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5466715" cy="8686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71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A7A77" w:rsidSect="00CA7A77">
      <w:head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803" w:rsidRDefault="00AB7803" w:rsidP="00AB7803">
      <w:r>
        <w:separator/>
      </w:r>
    </w:p>
  </w:endnote>
  <w:endnote w:type="continuationSeparator" w:id="0">
    <w:p w:rsidR="00AB7803" w:rsidRDefault="00AB7803" w:rsidP="00AB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halkboard">
    <w:altName w:val="Kristen ITC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803" w:rsidRDefault="00AB7803" w:rsidP="00AB7803">
      <w:r>
        <w:separator/>
      </w:r>
    </w:p>
  </w:footnote>
  <w:footnote w:type="continuationSeparator" w:id="0">
    <w:p w:rsidR="00AB7803" w:rsidRDefault="00AB7803" w:rsidP="00AB78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803" w:rsidRPr="00AB7803" w:rsidRDefault="00B86FB3">
    <w:pPr>
      <w:pStyle w:val="Header"/>
      <w:rPr>
        <w:rFonts w:ascii="Comic Sans MS" w:hAnsi="Comic Sans MS"/>
        <w:sz w:val="22"/>
        <w:szCs w:val="22"/>
      </w:rPr>
    </w:pPr>
    <w:r w:rsidRPr="00AB7803">
      <w:rPr>
        <w:rFonts w:ascii="Comic Sans MS" w:hAnsi="Comic Sans MS"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A92DCE" wp14:editId="564F0B9B">
              <wp:simplePos x="0" y="0"/>
              <wp:positionH relativeFrom="column">
                <wp:posOffset>457200</wp:posOffset>
              </wp:positionH>
              <wp:positionV relativeFrom="paragraph">
                <wp:posOffset>236220</wp:posOffset>
              </wp:positionV>
              <wp:extent cx="800100" cy="0"/>
              <wp:effectExtent l="0" t="0" r="1270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00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83E494C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pt,18.6pt" to="99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" strokecolor="black [3040]"/>
          </w:pict>
        </mc:Fallback>
      </mc:AlternateContent>
    </w:r>
    <w:r>
      <w:rPr>
        <w:rFonts w:ascii="Comic Sans MS" w:hAnsi="Comic Sans MS"/>
        <w:noProof/>
        <w:sz w:val="22"/>
        <w:szCs w:val="22"/>
      </w:rPr>
      <w:t>Date:</w:t>
    </w:r>
    <w:r w:rsidR="00AB7803" w:rsidRPr="00AB7803">
      <w:rPr>
        <w:rFonts w:ascii="Comic Sans MS" w:hAnsi="Comic Sans MS"/>
        <w:sz w:val="22"/>
        <w:szCs w:val="22"/>
      </w:rPr>
      <w:t xml:space="preserve">                             </w:t>
    </w:r>
    <w:r>
      <w:rPr>
        <w:rFonts w:ascii="Comic Sans MS" w:hAnsi="Comic Sans MS"/>
        <w:sz w:val="22"/>
        <w:szCs w:val="22"/>
      </w:rPr>
      <w:t xml:space="preserve">                        Name</w:t>
    </w:r>
    <w:r w:rsidR="00AB7803" w:rsidRPr="00AB7803">
      <w:rPr>
        <w:rFonts w:ascii="Comic Sans MS" w:hAnsi="Comic Sans MS"/>
        <w:sz w:val="22"/>
        <w:szCs w:val="22"/>
      </w:rPr>
      <w:t>:</w:t>
    </w:r>
  </w:p>
  <w:p w:rsidR="00B86FB3" w:rsidRDefault="00B86FB3">
    <w:r w:rsidRPr="00AB7803">
      <w:rPr>
        <w:rFonts w:ascii="Comic Sans MS" w:hAnsi="Comic Sans MS"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C024C4" wp14:editId="364F264E">
              <wp:simplePos x="0" y="0"/>
              <wp:positionH relativeFrom="column">
                <wp:posOffset>3086100</wp:posOffset>
              </wp:positionH>
              <wp:positionV relativeFrom="paragraph">
                <wp:posOffset>41275</wp:posOffset>
              </wp:positionV>
              <wp:extent cx="685800" cy="0"/>
              <wp:effectExtent l="0" t="0" r="25400" b="254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CAFB7B"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3pt,3.25pt" to="297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" strokecolor="black [3040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803"/>
    <w:rsid w:val="005D3ACA"/>
    <w:rsid w:val="008B68C9"/>
    <w:rsid w:val="00AB7803"/>
    <w:rsid w:val="00B86FB3"/>
    <w:rsid w:val="00CA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efaultImageDpi w14:val="300"/>
  <w15:docId w15:val="{4A654BC2-0E05-42E0-B1E5-7AD24FF9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8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803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B780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803"/>
  </w:style>
  <w:style w:type="paragraph" w:styleId="Footer">
    <w:name w:val="footer"/>
    <w:basedOn w:val="Normal"/>
    <w:link w:val="FooterChar"/>
    <w:uiPriority w:val="99"/>
    <w:unhideWhenUsed/>
    <w:rsid w:val="00AB780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56792369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Kane</dc:creator>
  <cp:keywords/>
  <dc:description/>
  <cp:lastModifiedBy>Nicola O'Donnell</cp:lastModifiedBy>
  <cp:revision>2</cp:revision>
  <cp:lastPrinted>2016-02-18T12:38:00Z</cp:lastPrinted>
  <dcterms:created xsi:type="dcterms:W3CDTF">2016-11-23T16:10:00Z</dcterms:created>
  <dcterms:modified xsi:type="dcterms:W3CDTF">2016-11-23T16:10:00Z</dcterms:modified>
</cp:coreProperties>
</file>