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B3F" w:rsidRPr="009F15D1" w:rsidRDefault="0003670D" w:rsidP="00BC1E26">
      <w:pPr>
        <w:tabs>
          <w:tab w:val="left" w:pos="10020"/>
        </w:tabs>
        <w:rPr>
          <w:rFonts w:ascii="Comic Sans MS" w:hAnsi="Comic Sans MS"/>
          <w:color w:val="FF66CC"/>
          <w:sz w:val="96"/>
          <w:szCs w:val="96"/>
        </w:rPr>
      </w:pPr>
      <w:r>
        <w:rPr>
          <w:rFonts w:ascii="Comic Sans MS" w:hAnsi="Comic Sans MS"/>
          <w:color w:val="00B050"/>
          <w:sz w:val="96"/>
          <w:szCs w:val="96"/>
        </w:rPr>
        <w:t>D</w:t>
      </w:r>
      <w:r w:rsidR="00BC1E26" w:rsidRPr="009F15D1">
        <w:rPr>
          <w:rFonts w:ascii="Comic Sans MS" w:hAnsi="Comic Sans MS"/>
          <w:color w:val="00B0F0"/>
          <w:sz w:val="96"/>
          <w:szCs w:val="96"/>
        </w:rPr>
        <w:t>i</w:t>
      </w:r>
      <w:r w:rsidR="00BC1E26" w:rsidRPr="009F15D1">
        <w:rPr>
          <w:rFonts w:ascii="Comic Sans MS" w:hAnsi="Comic Sans MS"/>
          <w:color w:val="7030A0"/>
          <w:sz w:val="96"/>
          <w:szCs w:val="96"/>
        </w:rPr>
        <w:t>c</w:t>
      </w:r>
      <w:r w:rsidR="00BC1E26" w:rsidRPr="009F15D1">
        <w:rPr>
          <w:rFonts w:ascii="Comic Sans MS" w:hAnsi="Comic Sans MS"/>
          <w:color w:val="FF0000"/>
          <w:sz w:val="96"/>
          <w:szCs w:val="96"/>
        </w:rPr>
        <w:t>e</w:t>
      </w:r>
      <w:r w:rsidR="00BC1E26" w:rsidRPr="009F15D1">
        <w:rPr>
          <w:rFonts w:ascii="Comic Sans MS" w:hAnsi="Comic Sans MS"/>
          <w:sz w:val="96"/>
          <w:szCs w:val="96"/>
        </w:rPr>
        <w:t xml:space="preserve"> </w:t>
      </w:r>
      <w:r>
        <w:rPr>
          <w:rFonts w:ascii="Comic Sans MS" w:hAnsi="Comic Sans MS"/>
          <w:color w:val="FF66CC"/>
          <w:sz w:val="96"/>
          <w:szCs w:val="96"/>
        </w:rPr>
        <w:t>A</w:t>
      </w:r>
      <w:r w:rsidR="00BC1E26" w:rsidRPr="009F15D1">
        <w:rPr>
          <w:rFonts w:ascii="Comic Sans MS" w:hAnsi="Comic Sans MS"/>
          <w:color w:val="0099FF"/>
          <w:sz w:val="96"/>
          <w:szCs w:val="96"/>
        </w:rPr>
        <w:t>d</w:t>
      </w:r>
      <w:r w:rsidR="00BC1E26" w:rsidRPr="009F15D1">
        <w:rPr>
          <w:rFonts w:ascii="Comic Sans MS" w:hAnsi="Comic Sans MS"/>
          <w:color w:val="FF0066"/>
          <w:sz w:val="96"/>
          <w:szCs w:val="96"/>
        </w:rPr>
        <w:t>d</w:t>
      </w:r>
      <w:r w:rsidR="00BC1E26" w:rsidRPr="009F15D1">
        <w:rPr>
          <w:rFonts w:ascii="Comic Sans MS" w:hAnsi="Comic Sans MS"/>
          <w:color w:val="00CC99"/>
          <w:sz w:val="96"/>
          <w:szCs w:val="96"/>
        </w:rPr>
        <w:t>i</w:t>
      </w:r>
      <w:r w:rsidR="00BC1E26" w:rsidRPr="009F15D1">
        <w:rPr>
          <w:rFonts w:ascii="Comic Sans MS" w:hAnsi="Comic Sans MS"/>
          <w:color w:val="9966FF"/>
          <w:sz w:val="96"/>
          <w:szCs w:val="96"/>
        </w:rPr>
        <w:t>t</w:t>
      </w:r>
      <w:r w:rsidR="00BC1E26" w:rsidRPr="009F15D1">
        <w:rPr>
          <w:rFonts w:ascii="Comic Sans MS" w:hAnsi="Comic Sans MS"/>
          <w:color w:val="FFFF00"/>
          <w:sz w:val="96"/>
          <w:szCs w:val="96"/>
        </w:rPr>
        <w:t>i</w:t>
      </w:r>
      <w:r w:rsidR="00BC1E26" w:rsidRPr="009F15D1">
        <w:rPr>
          <w:rFonts w:ascii="Comic Sans MS" w:hAnsi="Comic Sans MS"/>
          <w:color w:val="996633"/>
          <w:sz w:val="96"/>
          <w:szCs w:val="96"/>
        </w:rPr>
        <w:t>o</w:t>
      </w:r>
      <w:r w:rsidR="00BC1E26" w:rsidRPr="009F15D1">
        <w:rPr>
          <w:rFonts w:ascii="Comic Sans MS" w:hAnsi="Comic Sans MS"/>
          <w:color w:val="990099"/>
          <w:sz w:val="96"/>
          <w:szCs w:val="96"/>
        </w:rPr>
        <w:t>n</w:t>
      </w:r>
      <w:r w:rsidR="00BC1E26" w:rsidRPr="009F15D1">
        <w:rPr>
          <w:rFonts w:ascii="Comic Sans MS" w:hAnsi="Comic Sans MS"/>
          <w:sz w:val="96"/>
          <w:szCs w:val="96"/>
        </w:rPr>
        <w:t xml:space="preserve"> </w:t>
      </w:r>
      <w:r>
        <w:rPr>
          <w:rFonts w:ascii="Comic Sans MS" w:hAnsi="Comic Sans MS"/>
          <w:color w:val="0000CC"/>
          <w:sz w:val="96"/>
          <w:szCs w:val="96"/>
        </w:rPr>
        <w:t>G</w:t>
      </w:r>
      <w:r w:rsidR="00BC1E26" w:rsidRPr="009F15D1">
        <w:rPr>
          <w:rFonts w:ascii="Comic Sans MS" w:hAnsi="Comic Sans MS"/>
          <w:color w:val="33CC33"/>
          <w:sz w:val="96"/>
          <w:szCs w:val="96"/>
        </w:rPr>
        <w:t>a</w:t>
      </w:r>
      <w:r w:rsidR="00BC1E26" w:rsidRPr="009F15D1">
        <w:rPr>
          <w:rFonts w:ascii="Comic Sans MS" w:hAnsi="Comic Sans MS"/>
          <w:color w:val="FFCC99"/>
          <w:sz w:val="96"/>
          <w:szCs w:val="96"/>
        </w:rPr>
        <w:t>m</w:t>
      </w:r>
      <w:r w:rsidR="00BC1E26" w:rsidRPr="009F15D1">
        <w:rPr>
          <w:rFonts w:ascii="Comic Sans MS" w:hAnsi="Comic Sans MS"/>
          <w:color w:val="FF66CC"/>
          <w:sz w:val="96"/>
          <w:szCs w:val="96"/>
        </w:rPr>
        <w:t>e</w:t>
      </w:r>
      <w:r w:rsidR="00BC1E26" w:rsidRPr="009F15D1">
        <w:rPr>
          <w:rFonts w:ascii="Comic Sans MS" w:hAnsi="Comic Sans MS"/>
          <w:color w:val="FF66CC"/>
          <w:sz w:val="96"/>
          <w:szCs w:val="96"/>
        </w:rPr>
        <w:tab/>
      </w:r>
    </w:p>
    <w:p w:rsidR="009F15D1" w:rsidRPr="009D3792" w:rsidRDefault="009F15D1" w:rsidP="009D3792">
      <w:pPr>
        <w:tabs>
          <w:tab w:val="left" w:pos="7410"/>
          <w:tab w:val="left" w:pos="10020"/>
        </w:tabs>
        <w:rPr>
          <w:sz w:val="36"/>
          <w:szCs w:val="36"/>
        </w:rPr>
      </w:pP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46CC49" wp14:editId="1117E04B">
                <wp:simplePos x="0" y="0"/>
                <wp:positionH relativeFrom="column">
                  <wp:posOffset>5248275</wp:posOffset>
                </wp:positionH>
                <wp:positionV relativeFrom="paragraph">
                  <wp:posOffset>79375</wp:posOffset>
                </wp:positionV>
                <wp:extent cx="866775" cy="67627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CC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6C8D3" id="Rectangle 18" o:spid="_x0000_s1026" style="position:absolute;margin-left:413.25pt;margin-top:6.25pt;width:68.25pt;height:5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" fillcolor="white [3201]" strokecolor="#0c9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045391" wp14:editId="2D06D5F7">
                <wp:simplePos x="0" y="0"/>
                <wp:positionH relativeFrom="column">
                  <wp:posOffset>8420100</wp:posOffset>
                </wp:positionH>
                <wp:positionV relativeFrom="paragraph">
                  <wp:posOffset>79375</wp:posOffset>
                </wp:positionV>
                <wp:extent cx="866775" cy="6762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CC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F1DB8" id="Rectangle 20" o:spid="_x0000_s1026" style="position:absolute;margin-left:663pt;margin-top:6.25pt;width:68.25pt;height:5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" fillcolor="white [3201]" strokecolor="#0c9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4B3AF8" wp14:editId="33223EEB">
                <wp:simplePos x="0" y="0"/>
                <wp:positionH relativeFrom="column">
                  <wp:posOffset>6905625</wp:posOffset>
                </wp:positionH>
                <wp:positionV relativeFrom="paragraph">
                  <wp:posOffset>79375</wp:posOffset>
                </wp:positionV>
                <wp:extent cx="866775" cy="6762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CC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51C7F" id="Rectangle 19" o:spid="_x0000_s1026" style="position:absolute;margin-left:543.75pt;margin-top:6.25pt;width:68.25pt;height:5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" fillcolor="white [3201]" strokecolor="#0c9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D49CE8" wp14:editId="4E943A76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FD25" id="Rectangle 4" o:spid="_x0000_s1026" style="position:absolute;margin-left:253.5pt;margin-top:12.6pt;width:68.25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" fillcolor="white [3201]" strokecolor="#f79646 [3209]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9393F7" wp14:editId="63A02F10">
                <wp:simplePos x="0" y="0"/>
                <wp:positionH relativeFrom="column">
                  <wp:posOffset>1647825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A8A98" id="Rectangle 2" o:spid="_x0000_s1026" style="position:absolute;margin-left:129.75pt;margin-top:12.6pt;width:68.2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" fillcolor="white [3201]" strokecolor="#f79646 [3209]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3A6BD5" wp14:editId="434776E3">
                <wp:simplePos x="0" y="0"/>
                <wp:positionH relativeFrom="column">
                  <wp:posOffset>-161925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02895" id="Rectangle 3" o:spid="_x0000_s1026" style="position:absolute;margin-left:-12.75pt;margin-top:12.6pt;width:68.2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" fillcolor="white [3201]" strokecolor="#f79646 [3209]" strokeweight="2pt"/>
            </w:pict>
          </mc:Fallback>
        </mc:AlternateContent>
      </w:r>
      <w:r>
        <w:rPr>
          <w:sz w:val="96"/>
          <w:szCs w:val="96"/>
        </w:rPr>
        <w:t xml:space="preserve">        +          = </w: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A8B842" wp14:editId="0EB194FF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968C9" id="Rectangle 14" o:spid="_x0000_s1026" style="position:absolute;margin-left:253.5pt;margin-top:12.6pt;width:68.25pt;height:5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" fillcolor="white [3201]" strokecolor="#f79646 [3209]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ADA605" wp14:editId="19C6EE2D">
                <wp:simplePos x="0" y="0"/>
                <wp:positionH relativeFrom="column">
                  <wp:posOffset>1647825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AAAB6" id="Rectangle 15" o:spid="_x0000_s1026" style="position:absolute;margin-left:129.75pt;margin-top:12.6pt;width:68.25pt;height:5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" fillcolor="white [3201]" strokecolor="#f79646 [3209]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ABFE73" wp14:editId="044D7446">
                <wp:simplePos x="0" y="0"/>
                <wp:positionH relativeFrom="column">
                  <wp:posOffset>-161925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047AF" id="Rectangle 16" o:spid="_x0000_s1026" style="position:absolute;margin-left:-12.75pt;margin-top:12.6pt;width:68.25pt;height:5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" fillcolor="white [3201]" strokecolor="#f79646 [3209]" strokeweight="2pt"/>
            </w:pict>
          </mc:Fallback>
        </mc:AlternateContent>
      </w:r>
      <w:r>
        <w:rPr>
          <w:sz w:val="96"/>
          <w:szCs w:val="96"/>
        </w:rPr>
        <w:t xml:space="preserve">+                     +         = </w:t>
      </w:r>
    </w:p>
    <w:p w:rsidR="009F15D1" w:rsidRPr="00BC1E26" w:rsidRDefault="009F15D1" w:rsidP="009F15D1">
      <w:pPr>
        <w:tabs>
          <w:tab w:val="left" w:pos="6645"/>
          <w:tab w:val="center" w:pos="6979"/>
          <w:tab w:val="left" w:pos="11700"/>
        </w:tabs>
        <w:rPr>
          <w:sz w:val="96"/>
          <w:szCs w:val="96"/>
        </w:rPr>
      </w:pP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AA5E24" wp14:editId="37EA4419">
                <wp:simplePos x="0" y="0"/>
                <wp:positionH relativeFrom="column">
                  <wp:posOffset>8362950</wp:posOffset>
                </wp:positionH>
                <wp:positionV relativeFrom="paragraph">
                  <wp:posOffset>163195</wp:posOffset>
                </wp:positionV>
                <wp:extent cx="866775" cy="676275"/>
                <wp:effectExtent l="0" t="0" r="28575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E07AB" id="Rectangle 29" o:spid="_x0000_s1026" style="position:absolute;margin-left:658.5pt;margin-top:12.85pt;width:68.2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" fillcolor="white [3201]" strokecolor="#f06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6803C0" wp14:editId="5A64B8C3">
                <wp:simplePos x="0" y="0"/>
                <wp:positionH relativeFrom="column">
                  <wp:posOffset>6905625</wp:posOffset>
                </wp:positionH>
                <wp:positionV relativeFrom="paragraph">
                  <wp:posOffset>163195</wp:posOffset>
                </wp:positionV>
                <wp:extent cx="866775" cy="676275"/>
                <wp:effectExtent l="0" t="0" r="28575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461EB" id="Rectangle 28" o:spid="_x0000_s1026" style="position:absolute;margin-left:543.75pt;margin-top:12.85pt;width:68.25pt;height:5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" fillcolor="white [3201]" strokecolor="#f06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10ECC6" wp14:editId="55586343">
                <wp:simplePos x="0" y="0"/>
                <wp:positionH relativeFrom="column">
                  <wp:posOffset>5248275</wp:posOffset>
                </wp:positionH>
                <wp:positionV relativeFrom="paragraph">
                  <wp:posOffset>163195</wp:posOffset>
                </wp:positionV>
                <wp:extent cx="866775" cy="67627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2ADC3" id="Rectangle 27" o:spid="_x0000_s1026" style="position:absolute;margin-left:413.25pt;margin-top:12.85pt;width:68.25pt;height:5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" fillcolor="white [3201]" strokecolor="#f06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E4DA6E" wp14:editId="789C86AC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066CF" id="Rectangle 5" o:spid="_x0000_s1026" style="position:absolute;margin-left:253.5pt;margin-top:12.6pt;width:68.25pt;height:5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" fillcolor="white [3201]" strokecolor="#96f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E77716" wp14:editId="75D0518B">
                <wp:simplePos x="0" y="0"/>
                <wp:positionH relativeFrom="column">
                  <wp:posOffset>1647825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E3427" id="Rectangle 6" o:spid="_x0000_s1026" style="position:absolute;margin-left:129.75pt;margin-top:12.6pt;width:68.2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" fillcolor="white [3201]" strokecolor="#96f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5376F" wp14:editId="35BC7391">
                <wp:simplePos x="0" y="0"/>
                <wp:positionH relativeFrom="column">
                  <wp:posOffset>-161925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70E6B" id="Rectangle 7" o:spid="_x0000_s1026" style="position:absolute;margin-left:-12.75pt;margin-top:12.6pt;width:68.25pt;height:5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" fillcolor="white [3201]" strokecolor="#96f" strokeweight="2pt"/>
            </w:pict>
          </mc:Fallback>
        </mc:AlternateContent>
      </w:r>
      <w:r>
        <w:rPr>
          <w:sz w:val="96"/>
          <w:szCs w:val="96"/>
        </w:rPr>
        <w:t xml:space="preserve">        +          = </w:t>
      </w:r>
      <w:r>
        <w:rPr>
          <w:sz w:val="96"/>
          <w:szCs w:val="96"/>
        </w:rPr>
        <w:tab/>
      </w:r>
      <w:r>
        <w:rPr>
          <w:sz w:val="96"/>
          <w:szCs w:val="96"/>
        </w:rPr>
        <w:tab/>
        <w:t xml:space="preserve">                +</w:t>
      </w:r>
      <w:r>
        <w:rPr>
          <w:sz w:val="96"/>
          <w:szCs w:val="96"/>
        </w:rPr>
        <w:tab/>
        <w:t xml:space="preserve">    =</w:t>
      </w:r>
    </w:p>
    <w:p w:rsidR="009F15D1" w:rsidRPr="00BC1E26" w:rsidRDefault="007A5255" w:rsidP="009D3792">
      <w:pPr>
        <w:tabs>
          <w:tab w:val="left" w:pos="10080"/>
        </w:tabs>
        <w:rPr>
          <w:sz w:val="96"/>
          <w:szCs w:val="96"/>
        </w:rPr>
      </w:pP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620470" wp14:editId="4D513459">
                <wp:simplePos x="0" y="0"/>
                <wp:positionH relativeFrom="column">
                  <wp:posOffset>6905625</wp:posOffset>
                </wp:positionH>
                <wp:positionV relativeFrom="paragraph">
                  <wp:posOffset>161290</wp:posOffset>
                </wp:positionV>
                <wp:extent cx="866775" cy="676275"/>
                <wp:effectExtent l="0" t="0" r="28575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00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9F660" id="Rectangle 31" o:spid="_x0000_s1026" style="position:absolute;margin-left:543.75pt;margin-top:12.7pt;width:68.25pt;height:5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" fillcolor="white [3201]" strokecolor="#909" strokeweight="2pt"/>
            </w:pict>
          </mc:Fallback>
        </mc:AlternateContent>
      </w:r>
      <w:r w:rsidR="009D3792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C2D778" wp14:editId="21D102B8">
                <wp:simplePos x="0" y="0"/>
                <wp:positionH relativeFrom="column">
                  <wp:posOffset>8362950</wp:posOffset>
                </wp:positionH>
                <wp:positionV relativeFrom="paragraph">
                  <wp:posOffset>161290</wp:posOffset>
                </wp:positionV>
                <wp:extent cx="866775" cy="676275"/>
                <wp:effectExtent l="0" t="0" r="28575" b="2857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00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48C3A" id="Rectangle 32" o:spid="_x0000_s1026" style="position:absolute;margin-left:658.5pt;margin-top:12.7pt;width:68.25pt;height:5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" fillcolor="white [3201]" strokecolor="#909" strokeweight="2pt"/>
            </w:pict>
          </mc:Fallback>
        </mc:AlternateContent>
      </w:r>
      <w:r w:rsidR="009D3792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0B9E25" wp14:editId="20BED121">
                <wp:simplePos x="0" y="0"/>
                <wp:positionH relativeFrom="column">
                  <wp:posOffset>5248275</wp:posOffset>
                </wp:positionH>
                <wp:positionV relativeFrom="paragraph">
                  <wp:posOffset>161290</wp:posOffset>
                </wp:positionV>
                <wp:extent cx="866775" cy="67627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00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1C6C6" id="Rectangle 30" o:spid="_x0000_s1026" style="position:absolute;margin-left:413.25pt;margin-top:12.7pt;width:68.25pt;height:5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" fillcolor="white [3201]" strokecolor="#909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6990BD" wp14:editId="13E293E1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99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A877A" id="Rectangle 8" o:spid="_x0000_s1026" style="position:absolute;margin-left:253.5pt;margin-top:12.6pt;width:68.25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" fillcolor="white [3201]" strokecolor="#09f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FE3D2" wp14:editId="71E3DB42">
                <wp:simplePos x="0" y="0"/>
                <wp:positionH relativeFrom="column">
                  <wp:posOffset>1647825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99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BE72B" id="Rectangle 9" o:spid="_x0000_s1026" style="position:absolute;margin-left:129.75pt;margin-top:12.6pt;width:68.2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" fillcolor="white [3201]" strokecolor="#09f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5F6970" wp14:editId="605CCE45">
                <wp:simplePos x="0" y="0"/>
                <wp:positionH relativeFrom="column">
                  <wp:posOffset>-161925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99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D1A83" id="Rectangle 10" o:spid="_x0000_s1026" style="position:absolute;margin-left:-12.75pt;margin-top:12.6pt;width:68.25pt;height:5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" fillcolor="white [3201]" strokecolor="#09f" strokeweight="2pt"/>
            </w:pict>
          </mc:Fallback>
        </mc:AlternateContent>
      </w:r>
      <w:r w:rsidR="009F15D1">
        <w:rPr>
          <w:sz w:val="96"/>
          <w:szCs w:val="96"/>
        </w:rPr>
        <w:t xml:space="preserve">        +          = </w:t>
      </w:r>
      <w:r w:rsidR="009D3792">
        <w:rPr>
          <w:sz w:val="96"/>
          <w:szCs w:val="96"/>
        </w:rPr>
        <w:tab/>
        <w:t>+         =</w:t>
      </w:r>
    </w:p>
    <w:p w:rsidR="009D3792" w:rsidRDefault="009D3792" w:rsidP="009F15D1">
      <w:pPr>
        <w:tabs>
          <w:tab w:val="center" w:pos="6979"/>
        </w:tabs>
        <w:rPr>
          <w:sz w:val="96"/>
          <w:szCs w:val="96"/>
        </w:rPr>
      </w:pPr>
      <w:r>
        <w:rPr>
          <w:noProof/>
          <w:lang w:eastAsia="en-GB"/>
        </w:rPr>
        <w:drawing>
          <wp:anchor distT="0" distB="0" distL="114300" distR="114300" simplePos="0" relativeHeight="251707392" behindDoc="1" locked="0" layoutInCell="1" allowOverlap="1" wp14:anchorId="55978B93" wp14:editId="31D25AEC">
            <wp:simplePos x="0" y="0"/>
            <wp:positionH relativeFrom="column">
              <wp:posOffset>-385445</wp:posOffset>
            </wp:positionH>
            <wp:positionV relativeFrom="paragraph">
              <wp:posOffset>1064012</wp:posOffset>
            </wp:positionV>
            <wp:extent cx="1822672" cy="1154766"/>
            <wp:effectExtent l="0" t="0" r="6350" b="0"/>
            <wp:wrapNone/>
            <wp:docPr id="36" name="Picture 36" descr="http://upload.wikimedia.org/wikipedia/commons/thumb/3/36/Two_red_dice_01.svg/671px-Two_red_dice_01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3/36/Two_red_dice_01.svg/671px-Two_red_dice_01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75214">
                      <a:off x="0" y="0"/>
                      <a:ext cx="1822672" cy="115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B9F1A0F" wp14:editId="51B7AD74">
                <wp:simplePos x="0" y="0"/>
                <wp:positionH relativeFrom="column">
                  <wp:posOffset>8362950</wp:posOffset>
                </wp:positionH>
                <wp:positionV relativeFrom="paragraph">
                  <wp:posOffset>93345</wp:posOffset>
                </wp:positionV>
                <wp:extent cx="866775" cy="676275"/>
                <wp:effectExtent l="0" t="0" r="28575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F898E" id="Rectangle 35" o:spid="_x0000_s1026" style="position:absolute;margin-left:658.5pt;margin-top:7.35pt;width:68.25pt;height:53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" fillcolor="white [3201]" strokecolor="#963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862CA9" wp14:editId="4C6C09FD">
                <wp:simplePos x="0" y="0"/>
                <wp:positionH relativeFrom="column">
                  <wp:posOffset>6905625</wp:posOffset>
                </wp:positionH>
                <wp:positionV relativeFrom="paragraph">
                  <wp:posOffset>93345</wp:posOffset>
                </wp:positionV>
                <wp:extent cx="866775" cy="676275"/>
                <wp:effectExtent l="0" t="0" r="28575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FE69B" id="Rectangle 34" o:spid="_x0000_s1026" style="position:absolute;margin-left:543.75pt;margin-top:7.35pt;width:68.25pt;height:5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" fillcolor="white [3201]" strokecolor="#963" strokeweight="2pt"/>
            </w:pict>
          </mc:Fallback>
        </mc:AlternateContent>
      </w:r>
      <w:r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C80A65" wp14:editId="0043BC95">
                <wp:simplePos x="0" y="0"/>
                <wp:positionH relativeFrom="column">
                  <wp:posOffset>5248275</wp:posOffset>
                </wp:positionH>
                <wp:positionV relativeFrom="paragraph">
                  <wp:posOffset>93345</wp:posOffset>
                </wp:positionV>
                <wp:extent cx="866775" cy="676275"/>
                <wp:effectExtent l="0" t="0" r="2857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9B662" id="Rectangle 33" o:spid="_x0000_s1026" style="position:absolute;margin-left:413.25pt;margin-top:7.35pt;width:68.25pt;height:5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" fillcolor="white [3201]" strokecolor="#963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A64538" wp14:editId="22BA4BD1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66CC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CD86A" id="Rectangle 11" o:spid="_x0000_s1026" style="position:absolute;margin-left:253.5pt;margin-top:12.6pt;width:68.25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" fillcolor="white [3201]" strokecolor="#f6c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FB43F3" wp14:editId="456AB5DE">
                <wp:simplePos x="0" y="0"/>
                <wp:positionH relativeFrom="column">
                  <wp:posOffset>1647825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66CC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E1B28" id="Rectangle 12" o:spid="_x0000_s1026" style="position:absolute;margin-left:129.75pt;margin-top:12.6pt;width:68.25pt;height:5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" fillcolor="white [3201]" strokecolor="#f6c" strokeweight="2pt"/>
            </w:pict>
          </mc:Fallback>
        </mc:AlternateContent>
      </w:r>
      <w:r w:rsidR="009F15D1" w:rsidRPr="009F15D1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CFD167" wp14:editId="24A12866">
                <wp:simplePos x="0" y="0"/>
                <wp:positionH relativeFrom="column">
                  <wp:posOffset>-161925</wp:posOffset>
                </wp:positionH>
                <wp:positionV relativeFrom="paragraph">
                  <wp:posOffset>160020</wp:posOffset>
                </wp:positionV>
                <wp:extent cx="866775" cy="6762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66CC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F4D8C" id="Rectangle 13" o:spid="_x0000_s1026" style="position:absolute;margin-left:-12.75pt;margin-top:12.6pt;width:68.25pt;height:5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" fillcolor="white [3201]" strokecolor="#f6c" strokeweight="2pt"/>
            </w:pict>
          </mc:Fallback>
        </mc:AlternateContent>
      </w:r>
      <w:r w:rsidR="009F15D1">
        <w:rPr>
          <w:sz w:val="96"/>
          <w:szCs w:val="96"/>
        </w:rPr>
        <w:t xml:space="preserve">        +          = </w:t>
      </w:r>
      <w:r w:rsidR="009F15D1">
        <w:rPr>
          <w:sz w:val="96"/>
          <w:szCs w:val="96"/>
        </w:rPr>
        <w:tab/>
      </w:r>
      <w:r>
        <w:rPr>
          <w:sz w:val="96"/>
          <w:szCs w:val="96"/>
        </w:rPr>
        <w:t xml:space="preserve">                       +</w:t>
      </w:r>
      <w:bookmarkStart w:id="0" w:name="_GoBack"/>
      <w:bookmarkEnd w:id="0"/>
      <w:r>
        <w:rPr>
          <w:sz w:val="96"/>
          <w:szCs w:val="96"/>
        </w:rPr>
        <w:t xml:space="preserve">         =         </w:t>
      </w:r>
    </w:p>
    <w:p w:rsidR="009F15D1" w:rsidRPr="00BC1E26" w:rsidRDefault="00F427D7" w:rsidP="009F15D1">
      <w:pPr>
        <w:tabs>
          <w:tab w:val="center" w:pos="6979"/>
        </w:tabs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   </w:t>
      </w:r>
    </w:p>
    <w:sectPr w:rsidR="009F15D1" w:rsidRPr="00BC1E26" w:rsidSect="00BC1E26">
      <w:pgSz w:w="16838" w:h="11906" w:orient="landscape"/>
      <w:pgMar w:top="1440" w:right="1440" w:bottom="1440" w:left="1440" w:header="708" w:footer="708" w:gutter="0"/>
      <w:pgBorders w:offsetFrom="page">
        <w:top w:val="single" w:sz="36" w:space="24" w:color="0099FF"/>
        <w:left w:val="single" w:sz="36" w:space="24" w:color="0099FF"/>
        <w:bottom w:val="single" w:sz="36" w:space="24" w:color="0099FF"/>
        <w:right w:val="single" w:sz="36" w:space="24" w:color="0099F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E26" w:rsidRDefault="00BC1E26" w:rsidP="00BC1E26">
      <w:pPr>
        <w:spacing w:after="0" w:line="240" w:lineRule="auto"/>
      </w:pPr>
      <w:r>
        <w:separator/>
      </w:r>
    </w:p>
  </w:endnote>
  <w:endnote w:type="continuationSeparator" w:id="0">
    <w:p w:rsidR="00BC1E26" w:rsidRDefault="00BC1E26" w:rsidP="00BC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E26" w:rsidRDefault="00BC1E26" w:rsidP="00BC1E26">
      <w:pPr>
        <w:spacing w:after="0" w:line="240" w:lineRule="auto"/>
      </w:pPr>
      <w:r>
        <w:separator/>
      </w:r>
    </w:p>
  </w:footnote>
  <w:footnote w:type="continuationSeparator" w:id="0">
    <w:p w:rsidR="00BC1E26" w:rsidRDefault="00BC1E26" w:rsidP="00BC1E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26"/>
    <w:rsid w:val="0003670D"/>
    <w:rsid w:val="00714B3F"/>
    <w:rsid w:val="007A5255"/>
    <w:rsid w:val="009D3792"/>
    <w:rsid w:val="009F15D1"/>
    <w:rsid w:val="00BC1E26"/>
    <w:rsid w:val="00F4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EC3016-711F-4F2F-AF9C-7B487A6F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E26"/>
  </w:style>
  <w:style w:type="paragraph" w:styleId="Footer">
    <w:name w:val="footer"/>
    <w:basedOn w:val="Normal"/>
    <w:link w:val="FooterChar"/>
    <w:uiPriority w:val="99"/>
    <w:unhideWhenUsed/>
    <w:rsid w:val="00BC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E26"/>
  </w:style>
  <w:style w:type="paragraph" w:styleId="BalloonText">
    <w:name w:val="Balloon Text"/>
    <w:basedOn w:val="Normal"/>
    <w:link w:val="BalloonTextChar"/>
    <w:uiPriority w:val="99"/>
    <w:semiHidden/>
    <w:unhideWhenUsed/>
    <w:rsid w:val="009D3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56792369</Template>
  <TotalTime>1</TotalTime>
  <Pages>2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Kane</dc:creator>
  <cp:lastModifiedBy>Nicola O'Donnell</cp:lastModifiedBy>
  <cp:revision>2</cp:revision>
  <dcterms:created xsi:type="dcterms:W3CDTF">2016-11-23T16:16:00Z</dcterms:created>
  <dcterms:modified xsi:type="dcterms:W3CDTF">2016-11-23T16:16:00Z</dcterms:modified>
</cp:coreProperties>
</file>