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B40" w:rsidRPr="009C5E32" w:rsidRDefault="009C5E32" w:rsidP="009C5E32">
      <w:pPr>
        <w:jc w:val="center"/>
        <w:rPr>
          <w:rFonts w:ascii="SassoonPrimaryInfant" w:hAnsi="SassoonPrimaryInfant"/>
          <w:sz w:val="72"/>
          <w:szCs w:val="72"/>
          <w:u w:val="single"/>
        </w:rPr>
      </w:pPr>
      <w:bookmarkStart w:id="0" w:name="_GoBack"/>
      <w:bookmarkEnd w:id="0"/>
      <w:r>
        <w:rPr>
          <w:rFonts w:ascii="SassoonPrimaryInfant" w:hAnsi="SassoonPrimaryInfant"/>
          <w:noProof/>
          <w:sz w:val="72"/>
          <w:szCs w:val="72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971E80" wp14:editId="0279DD8F">
                <wp:simplePos x="0" y="0"/>
                <wp:positionH relativeFrom="margin">
                  <wp:align>left</wp:align>
                </wp:positionH>
                <wp:positionV relativeFrom="paragraph">
                  <wp:posOffset>673100</wp:posOffset>
                </wp:positionV>
                <wp:extent cx="4286250" cy="4114800"/>
                <wp:effectExtent l="0" t="0" r="57150" b="19050"/>
                <wp:wrapNone/>
                <wp:docPr id="2" name="Moo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0" cy="4114800"/>
                        </a:xfrm>
                        <a:prstGeom prst="mo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19F456" id="_x0000_t184" coordsize="21600,21600" o:spt="184" adj="10800" path="m21600,qx,10800,21600,21600wa@0@10@6@11,21600,21600,21600,xe">
                <v:stroke joinstyle="miter"/>
                <v:formulas>
                  <v:f eqn="val #0"/>
                  <v:f eqn="sum 21600 0 #0"/>
                  <v:f eqn="prod #0 #0 @1"/>
                  <v:f eqn="prod 21600 21600 @1"/>
                  <v:f eqn="prod @3 2 1"/>
                  <v:f eqn="sum @4 0 @2"/>
                  <v:f eqn="sum @5 0 #0"/>
                  <v:f eqn="prod @5 1 2"/>
                  <v:f eqn="sum @7 0 #0"/>
                  <v:f eqn="prod @8 1 2"/>
                  <v:f eqn="sum 10800 0 @9"/>
                  <v:f eqn="sum @9 10800 0"/>
                  <v:f eqn="prod #0 9598 32768"/>
                  <v:f eqn="sum 21600 0 @12"/>
                  <v:f eqn="ellipse @13 21600 10800"/>
                  <v:f eqn="sum 10800 0 @14"/>
                  <v:f eqn="sum @14 10800 0"/>
                </v:formulas>
                <v:path o:connecttype="custom" o:connectlocs="21600,0;0,10800;21600,21600;@0,10800" o:connectangles="270,180,90,0" textboxrect="@12,@15,@0,@16"/>
                <v:handles>
                  <v:h position="#0,center" xrange="0,18900"/>
                </v:handles>
              </v:shapetype>
              <v:shape id="Moon 2" o:spid="_x0000_s1026" type="#_x0000_t184" style="position:absolute;margin-left:0;margin-top:53pt;width:337.5pt;height:324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" fillcolor="white [3201]" strokecolor="black [3200]" strokeweight="1pt">
                <w10:wrap anchorx="margin"/>
              </v:shape>
            </w:pict>
          </mc:Fallback>
        </mc:AlternateContent>
      </w:r>
      <w:r>
        <w:rPr>
          <w:rFonts w:ascii="SassoonPrimaryInfant" w:hAnsi="SassoonPrimaryInfant"/>
          <w:noProof/>
          <w:sz w:val="72"/>
          <w:szCs w:val="72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356E40" wp14:editId="54D342AD">
                <wp:simplePos x="0" y="0"/>
                <wp:positionH relativeFrom="margin">
                  <wp:align>left</wp:align>
                </wp:positionH>
                <wp:positionV relativeFrom="paragraph">
                  <wp:posOffset>5092700</wp:posOffset>
                </wp:positionV>
                <wp:extent cx="3752850" cy="4210050"/>
                <wp:effectExtent l="0" t="0" r="19050" b="19050"/>
                <wp:wrapNone/>
                <wp:docPr id="4" name="Flowchart: Punched T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2850" cy="4210050"/>
                        </a:xfrm>
                        <a:prstGeom prst="flowChartPunchedTap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C4EC23"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<v:stroke joinstyle="miter"/>
                <v:path o:connecttype="custom" o:connectlocs="10800,2147;0,10800;10800,19450;21600,10800" textboxrect="0,4337,21600,17260"/>
              </v:shapetype>
              <v:shape id="Flowchart: Punched Tape 4" o:spid="_x0000_s1026" type="#_x0000_t122" style="position:absolute;margin-left:0;margin-top:401pt;width:295.5pt;height:331.5pt;z-index:25166233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" fillcolor="white [3201]" strokecolor="black [3200]" strokeweight="1pt">
                <w10:wrap anchorx="margin"/>
              </v:shape>
            </w:pict>
          </mc:Fallback>
        </mc:AlternateContent>
      </w:r>
      <w:r>
        <w:rPr>
          <w:rFonts w:ascii="SassoonPrimaryInfant" w:hAnsi="SassoonPrimaryInfant"/>
          <w:noProof/>
          <w:sz w:val="72"/>
          <w:szCs w:val="72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288B0D" wp14:editId="446B3AB4">
                <wp:simplePos x="0" y="0"/>
                <wp:positionH relativeFrom="column">
                  <wp:posOffset>3981450</wp:posOffset>
                </wp:positionH>
                <wp:positionV relativeFrom="paragraph">
                  <wp:posOffset>5111750</wp:posOffset>
                </wp:positionV>
                <wp:extent cx="2781300" cy="4267200"/>
                <wp:effectExtent l="0" t="0" r="19050" b="19050"/>
                <wp:wrapNone/>
                <wp:docPr id="5" name="Beve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0" cy="4267200"/>
                        </a:xfrm>
                        <a:prstGeom prst="bevel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D36B03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Bevel 5" o:spid="_x0000_s1026" type="#_x0000_t84" style="position:absolute;margin-left:313.5pt;margin-top:402.5pt;width:219pt;height:3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" fillcolor="white [3201]" strokecolor="black [3200]" strokeweight="1pt"/>
            </w:pict>
          </mc:Fallback>
        </mc:AlternateContent>
      </w:r>
      <w:r>
        <w:rPr>
          <w:rFonts w:ascii="SassoonPrimaryInfant" w:hAnsi="SassoonPrimaryInfant"/>
          <w:noProof/>
          <w:sz w:val="72"/>
          <w:szCs w:val="72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CBDF32" wp14:editId="503E6ABD">
                <wp:simplePos x="0" y="0"/>
                <wp:positionH relativeFrom="page">
                  <wp:align>right</wp:align>
                </wp:positionH>
                <wp:positionV relativeFrom="paragraph">
                  <wp:posOffset>323850</wp:posOffset>
                </wp:positionV>
                <wp:extent cx="3524250" cy="4343400"/>
                <wp:effectExtent l="19050" t="19050" r="38100" b="19050"/>
                <wp:wrapNone/>
                <wp:docPr id="3" name="Up Arrow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0" cy="4343400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FC5535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Up Arrow 3" o:spid="_x0000_s1026" type="#_x0000_t68" style="position:absolute;margin-left:226.3pt;margin-top:25.5pt;width:277.5pt;height:342pt;z-index:25166131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" adj="8763" fillcolor="white [3201]" strokecolor="black [3200]" strokeweight="1pt">
                <w10:wrap anchorx="page"/>
              </v:shape>
            </w:pict>
          </mc:Fallback>
        </mc:AlternateContent>
      </w:r>
      <w:r w:rsidRPr="009C5E32">
        <w:rPr>
          <w:rFonts w:ascii="SassoonPrimaryInfant" w:hAnsi="SassoonPrimaryInfant"/>
          <w:sz w:val="72"/>
          <w:szCs w:val="72"/>
          <w:u w:val="single"/>
        </w:rPr>
        <w:t>Shape Spelling</w:t>
      </w:r>
    </w:p>
    <w:sectPr w:rsidR="006B7B40" w:rsidRPr="009C5E32" w:rsidSect="009C5E32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5E32" w:rsidRDefault="009C5E32" w:rsidP="009C5E32">
      <w:pPr>
        <w:spacing w:after="0" w:line="240" w:lineRule="auto"/>
      </w:pPr>
      <w:r>
        <w:separator/>
      </w:r>
    </w:p>
  </w:endnote>
  <w:endnote w:type="continuationSeparator" w:id="0">
    <w:p w:rsidR="009C5E32" w:rsidRDefault="009C5E32" w:rsidP="009C5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5E32" w:rsidRDefault="009C5E32" w:rsidP="009C5E32">
      <w:pPr>
        <w:spacing w:after="0" w:line="240" w:lineRule="auto"/>
      </w:pPr>
      <w:r>
        <w:separator/>
      </w:r>
    </w:p>
  </w:footnote>
  <w:footnote w:type="continuationSeparator" w:id="0">
    <w:p w:rsidR="009C5E32" w:rsidRDefault="009C5E32" w:rsidP="009C5E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5E32" w:rsidRPr="009C5E32" w:rsidRDefault="009C5E32">
    <w:pPr>
      <w:pStyle w:val="Header"/>
      <w:rPr>
        <w:rFonts w:ascii="SassoonPrimaryInfant" w:hAnsi="SassoonPrimaryInfant"/>
        <w:sz w:val="32"/>
        <w:szCs w:val="32"/>
      </w:rPr>
    </w:pPr>
    <w:r w:rsidRPr="009C5E32">
      <w:rPr>
        <w:rFonts w:ascii="SassoonPrimaryInfant" w:hAnsi="SassoonPrimaryInfant"/>
        <w:sz w:val="32"/>
        <w:szCs w:val="32"/>
      </w:rPr>
      <w:t>Date: _______________        Name: 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E32"/>
    <w:rsid w:val="006B7B40"/>
    <w:rsid w:val="009C5E32"/>
    <w:rsid w:val="00A030D6"/>
    <w:rsid w:val="00FF4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F41C3A-13D0-48BA-8534-3BE543248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30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5E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5E32"/>
  </w:style>
  <w:style w:type="paragraph" w:styleId="Footer">
    <w:name w:val="footer"/>
    <w:basedOn w:val="Normal"/>
    <w:link w:val="FooterChar"/>
    <w:uiPriority w:val="99"/>
    <w:unhideWhenUsed/>
    <w:rsid w:val="009C5E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5E32"/>
  </w:style>
  <w:style w:type="paragraph" w:styleId="BalloonText">
    <w:name w:val="Balloon Text"/>
    <w:basedOn w:val="Normal"/>
    <w:link w:val="BalloonTextChar"/>
    <w:uiPriority w:val="99"/>
    <w:semiHidden/>
    <w:unhideWhenUsed/>
    <w:rsid w:val="009C5E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5E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56792369</Template>
  <TotalTime>1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O'Donnell</dc:creator>
  <cp:keywords/>
  <dc:description/>
  <cp:lastModifiedBy>Nicola O'Donnell</cp:lastModifiedBy>
  <cp:revision>2</cp:revision>
  <cp:lastPrinted>2015-12-01T08:35:00Z</cp:lastPrinted>
  <dcterms:created xsi:type="dcterms:W3CDTF">2016-11-23T16:12:00Z</dcterms:created>
  <dcterms:modified xsi:type="dcterms:W3CDTF">2016-11-23T16:12:00Z</dcterms:modified>
</cp:coreProperties>
</file>